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391"/>
        <w:tblW w:w="0" w:type="auto"/>
        <w:tblInd w:w="0" w:type="dxa"/>
        <w:tblLook w:val="04A0" w:firstRow="1" w:lastRow="0" w:firstColumn="1" w:lastColumn="0" w:noHBand="0" w:noVBand="1"/>
      </w:tblPr>
      <w:tblGrid>
        <w:gridCol w:w="1974"/>
        <w:gridCol w:w="2677"/>
        <w:gridCol w:w="2827"/>
        <w:gridCol w:w="2710"/>
      </w:tblGrid>
      <w:tr w:rsidR="00EF1557" w14:paraId="2E9AEBA7" w14:textId="77777777" w:rsidTr="00441B39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64C43" w14:textId="77777777" w:rsidR="00EF1557" w:rsidRDefault="00EF1557" w:rsidP="00441B39">
            <w:r>
              <w:t>Key knowledge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740B" w14:textId="66766AF5" w:rsidR="00EF1557" w:rsidRDefault="00EF1557" w:rsidP="00441B39"/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8B56" w14:textId="26BE1D4A" w:rsidR="00EF1557" w:rsidRDefault="00EF1557" w:rsidP="00441B39"/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24B5" w14:textId="4938E536" w:rsidR="00EF1557" w:rsidRDefault="00EF1557" w:rsidP="00441B39"/>
        </w:tc>
      </w:tr>
      <w:tr w:rsidR="00EF1557" w14:paraId="0CC10E7D" w14:textId="77777777" w:rsidTr="00441B39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2C7B" w14:textId="77777777" w:rsidR="00EF1557" w:rsidRDefault="00EF1557" w:rsidP="00441B39">
            <w:r>
              <w:t xml:space="preserve">Reception </w:t>
            </w:r>
          </w:p>
          <w:p w14:paraId="606A10BF" w14:textId="77777777" w:rsidR="00EF1557" w:rsidRDefault="00EF1557" w:rsidP="00441B39">
            <w:r>
              <w:t xml:space="preserve">Listen to spoken </w:t>
            </w:r>
            <w:proofErr w:type="gramStart"/>
            <w:r>
              <w:t>language,</w:t>
            </w:r>
            <w:proofErr w:type="gramEnd"/>
            <w:r>
              <w:t xml:space="preserve"> be able to participate in basic games where understanding of language is shown. Be able to show understanding by participation. </w:t>
            </w:r>
          </w:p>
        </w:tc>
        <w:tc>
          <w:tcPr>
            <w:tcW w:w="8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53B7" w14:textId="77777777" w:rsidR="00EF1557" w:rsidRDefault="00EF1557" w:rsidP="00441B39">
            <w:r>
              <w:t>Applied and revisited orally through practice and repetition throughout the year.</w:t>
            </w:r>
          </w:p>
          <w:p w14:paraId="13C575A4" w14:textId="77777777" w:rsidR="00EF1557" w:rsidRDefault="00EF1557" w:rsidP="00441B39">
            <w:r>
              <w:t>Counting songs, Greeting songs</w:t>
            </w:r>
          </w:p>
          <w:p w14:paraId="193EC61C" w14:textId="77777777" w:rsidR="00EF1557" w:rsidRDefault="00EF1557" w:rsidP="00441B39">
            <w:r>
              <w:t>Register –greet in French</w:t>
            </w:r>
          </w:p>
          <w:p w14:paraId="1842D61F" w14:textId="77777777" w:rsidR="00EF1557" w:rsidRDefault="00EF1557" w:rsidP="00441B39">
            <w:r>
              <w:t xml:space="preserve">Numbers 1-10 </w:t>
            </w:r>
          </w:p>
          <w:p w14:paraId="571D34B5" w14:textId="77777777" w:rsidR="00EF1557" w:rsidRDefault="00EF1557" w:rsidP="00441B39">
            <w:r>
              <w:t xml:space="preserve">Bonjour </w:t>
            </w:r>
          </w:p>
          <w:p w14:paraId="167BEE9B" w14:textId="77777777" w:rsidR="00EF1557" w:rsidRDefault="00EF1557" w:rsidP="00441B39">
            <w:r>
              <w:t>Au revoir</w:t>
            </w:r>
          </w:p>
          <w:p w14:paraId="2B7D6489" w14:textId="77777777" w:rsidR="00EF1557" w:rsidRDefault="00EF1557" w:rsidP="00441B39">
            <w:r>
              <w:t xml:space="preserve"> </w:t>
            </w:r>
            <w:proofErr w:type="spellStart"/>
            <w:r>
              <w:t>Ecoutez</w:t>
            </w:r>
            <w:proofErr w:type="spellEnd"/>
            <w:r>
              <w:t xml:space="preserve"> </w:t>
            </w:r>
          </w:p>
          <w:p w14:paraId="0486A667" w14:textId="77777777" w:rsidR="00EF1557" w:rsidRDefault="00EF1557" w:rsidP="00441B39">
            <w:r>
              <w:t xml:space="preserve">Silence </w:t>
            </w:r>
          </w:p>
          <w:p w14:paraId="3CAA6D99" w14:textId="77777777" w:rsidR="00EF1557" w:rsidRDefault="00EF1557" w:rsidP="00441B39">
            <w:proofErr w:type="spellStart"/>
            <w:r>
              <w:t>Levez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</w:t>
            </w:r>
          </w:p>
          <w:p w14:paraId="713B588D" w14:textId="77777777" w:rsidR="00EF1557" w:rsidRDefault="00EF1557" w:rsidP="00441B39">
            <w:proofErr w:type="spellStart"/>
            <w:r>
              <w:t>Asseyez</w:t>
            </w:r>
            <w:proofErr w:type="spellEnd"/>
            <w:r>
              <w:t xml:space="preserve">- </w:t>
            </w:r>
            <w:proofErr w:type="spellStart"/>
            <w:r>
              <w:t>vous</w:t>
            </w:r>
            <w:proofErr w:type="spellEnd"/>
          </w:p>
        </w:tc>
      </w:tr>
      <w:tr w:rsidR="00EF1557" w14:paraId="2C3139F2" w14:textId="77777777" w:rsidTr="00441B39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8F39" w14:textId="77777777" w:rsidR="00EF1557" w:rsidRDefault="00EF1557" w:rsidP="00441B39"/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784B" w14:textId="387B04B5" w:rsidR="00EF1557" w:rsidRDefault="00EF1557" w:rsidP="00441B39">
            <w:r>
              <w:t>Autumn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8F05" w14:textId="62705CE2" w:rsidR="00EF1557" w:rsidRDefault="00EF1557" w:rsidP="00441B39">
            <w:r>
              <w:t>Spring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6805" w14:textId="0BA82EBC" w:rsidR="00EF1557" w:rsidRDefault="00EF1557" w:rsidP="00441B39">
            <w:r>
              <w:t>Summer</w:t>
            </w:r>
          </w:p>
        </w:tc>
      </w:tr>
      <w:tr w:rsidR="00EF1557" w14:paraId="53D5A86D" w14:textId="77777777" w:rsidTr="00441B39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407BA" w14:textId="77777777" w:rsidR="00EF1557" w:rsidRDefault="00EF1557" w:rsidP="00441B39">
            <w:r>
              <w:t xml:space="preserve">Listen attentively to spoken language and show understanding by joining in and responding 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587D" w14:textId="77777777" w:rsidR="00EF1557" w:rsidRDefault="00EF1557" w:rsidP="00441B39">
            <w:r>
              <w:t>Greetings</w:t>
            </w:r>
          </w:p>
          <w:p w14:paraId="22F49F29" w14:textId="77777777" w:rsidR="00EF1557" w:rsidRDefault="00EF1557" w:rsidP="00441B39">
            <w:r>
              <w:t>Revisit EYFS key words</w:t>
            </w:r>
          </w:p>
          <w:p w14:paraId="1D8AA304" w14:textId="77777777" w:rsidR="00EF1557" w:rsidRDefault="00EF1557" w:rsidP="00441B39">
            <w:r>
              <w:t xml:space="preserve">Numbers 1-10 </w:t>
            </w:r>
          </w:p>
          <w:p w14:paraId="6A9C8FFD" w14:textId="77777777" w:rsidR="00EF1557" w:rsidRDefault="00EF1557" w:rsidP="00441B39">
            <w:r>
              <w:t xml:space="preserve">Bonjour </w:t>
            </w:r>
          </w:p>
          <w:p w14:paraId="134CDE50" w14:textId="77777777" w:rsidR="00EF1557" w:rsidRDefault="00EF1557" w:rsidP="00441B39">
            <w:r>
              <w:t xml:space="preserve">Au revoir  </w:t>
            </w:r>
          </w:p>
          <w:p w14:paraId="06F97124" w14:textId="77777777" w:rsidR="00EF1557" w:rsidRDefault="00EF1557" w:rsidP="00441B39">
            <w:proofErr w:type="spellStart"/>
            <w:r>
              <w:t>Merci</w:t>
            </w:r>
            <w:proofErr w:type="spellEnd"/>
            <w:r>
              <w:t xml:space="preserve">  </w:t>
            </w:r>
          </w:p>
          <w:p w14:paraId="2A762FE5" w14:textId="77777777" w:rsidR="00EF1557" w:rsidRDefault="00EF1557" w:rsidP="00441B39">
            <w:proofErr w:type="spellStart"/>
            <w:r>
              <w:t>S’il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 plait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386A" w14:textId="17B21BE9" w:rsidR="00EF1557" w:rsidRDefault="00EF1557" w:rsidP="00441B39">
            <w:r>
              <w:t>Numbers 1-10 including zero</w:t>
            </w:r>
          </w:p>
          <w:p w14:paraId="26E57750" w14:textId="0810CEA7" w:rsidR="00A31052" w:rsidRDefault="00A31052" w:rsidP="00441B39">
            <w:r>
              <w:t>Days of the week</w:t>
            </w:r>
          </w:p>
          <w:p w14:paraId="07D49DB6" w14:textId="70E7A9B3" w:rsidR="00A31052" w:rsidRDefault="00A31052" w:rsidP="00441B39">
            <w:r>
              <w:t>Months of the year</w:t>
            </w:r>
          </w:p>
          <w:p w14:paraId="02661AA3" w14:textId="67ED9DC7" w:rsidR="00A31052" w:rsidRDefault="00A31052" w:rsidP="00441B39">
            <w:r>
              <w:t>Feelings</w:t>
            </w:r>
          </w:p>
          <w:p w14:paraId="2338F448" w14:textId="77777777" w:rsidR="00EF1557" w:rsidRDefault="00EF1557" w:rsidP="00441B39"/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0235B" w14:textId="77777777" w:rsidR="00EF1557" w:rsidRDefault="00EF1557" w:rsidP="00441B39">
            <w:r>
              <w:t>Class room commands</w:t>
            </w:r>
          </w:p>
          <w:p w14:paraId="2F59328D" w14:textId="77777777" w:rsidR="00EF1557" w:rsidRDefault="00EF1557" w:rsidP="00441B39">
            <w:proofErr w:type="spellStart"/>
            <w:r>
              <w:t>Ecoutez</w:t>
            </w:r>
            <w:proofErr w:type="spellEnd"/>
            <w:r>
              <w:t xml:space="preserve">, </w:t>
            </w:r>
            <w:proofErr w:type="spellStart"/>
            <w:r>
              <w:t>levez-vous</w:t>
            </w:r>
            <w:proofErr w:type="spellEnd"/>
            <w:r>
              <w:t xml:space="preserve">, </w:t>
            </w:r>
            <w:proofErr w:type="spellStart"/>
            <w:r>
              <w:t>asseyez</w:t>
            </w:r>
            <w:proofErr w:type="spellEnd"/>
            <w:r>
              <w:t xml:space="preserve">- </w:t>
            </w:r>
            <w:proofErr w:type="spellStart"/>
            <w:r>
              <w:t>vous</w:t>
            </w:r>
            <w:proofErr w:type="spellEnd"/>
          </w:p>
          <w:p w14:paraId="778A6600" w14:textId="77777777" w:rsidR="00EF1557" w:rsidRDefault="00EF1557" w:rsidP="00441B39">
            <w:r>
              <w:t>Revisit greetings and number within 10</w:t>
            </w:r>
          </w:p>
          <w:p w14:paraId="0BF5128F" w14:textId="04BA4B0D" w:rsidR="00A31052" w:rsidRDefault="00A31052" w:rsidP="00441B39">
            <w:r>
              <w:t>Colour</w:t>
            </w:r>
          </w:p>
        </w:tc>
      </w:tr>
      <w:tr w:rsidR="00EF1557" w14:paraId="452B40A8" w14:textId="77777777" w:rsidTr="00441B39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4B71" w14:textId="77777777" w:rsidR="00EF1557" w:rsidRDefault="00EF1557" w:rsidP="00441B39"/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12D5" w14:textId="77777777" w:rsidR="00EF1557" w:rsidRDefault="00EF1557" w:rsidP="00441B39"/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349E" w14:textId="77777777" w:rsidR="00EF1557" w:rsidRDefault="00EF1557" w:rsidP="00441B39"/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76ED" w14:textId="77777777" w:rsidR="00EF1557" w:rsidRDefault="00EF1557" w:rsidP="00441B39"/>
        </w:tc>
      </w:tr>
      <w:tr w:rsidR="00EF1557" w14:paraId="22331D7A" w14:textId="77777777" w:rsidTr="00441B39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ADB6D" w14:textId="77777777" w:rsidR="00EF1557" w:rsidRDefault="00EF1557" w:rsidP="00441B39">
            <w:bookmarkStart w:id="0" w:name="_GoBack"/>
            <w:bookmarkEnd w:id="0"/>
            <w:r>
              <w:t>Explore the patterns and sounds of language through songs and rhymes and link the spelling, sound and meaning of words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A40F" w14:textId="77777777" w:rsidR="00EF1557" w:rsidRDefault="00EF1557" w:rsidP="00441B39">
            <w:r>
              <w:t>Revisit year 1 objectives at the start of each lesson</w:t>
            </w:r>
          </w:p>
          <w:p w14:paraId="1552CDE3" w14:textId="77777777" w:rsidR="00EF1557" w:rsidRDefault="00EF1557" w:rsidP="00441B39">
            <w:r>
              <w:t>Greetings</w:t>
            </w:r>
          </w:p>
          <w:p w14:paraId="24B12973" w14:textId="77777777" w:rsidR="00EF1557" w:rsidRDefault="00EF1557" w:rsidP="00441B39">
            <w:r>
              <w:t xml:space="preserve">Bonjour. Ca </w:t>
            </w:r>
            <w:proofErr w:type="spellStart"/>
            <w:r>
              <w:t>va</w:t>
            </w:r>
            <w:proofErr w:type="spellEnd"/>
            <w:r>
              <w:t xml:space="preserve">? Ca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bien</w:t>
            </w:r>
            <w:proofErr w:type="spellEnd"/>
            <w:r>
              <w:t xml:space="preserve"> </w:t>
            </w:r>
            <w:proofErr w:type="spellStart"/>
            <w:r>
              <w:t>merci</w:t>
            </w:r>
            <w:proofErr w:type="spellEnd"/>
            <w:r>
              <w:t>!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75B4" w14:textId="77777777" w:rsidR="00EF1557" w:rsidRDefault="00EF1557" w:rsidP="00441B39">
            <w:r>
              <w:t>Numbers 1-10  including zero</w:t>
            </w:r>
          </w:p>
          <w:p w14:paraId="3B8FEC28" w14:textId="39D5A6BD" w:rsidR="00441B39" w:rsidRDefault="00441B39" w:rsidP="00441B39"/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8A08" w14:textId="77777777" w:rsidR="00EF1557" w:rsidRDefault="00EF1557" w:rsidP="00441B39">
            <w:r>
              <w:t>Class room commands</w:t>
            </w:r>
          </w:p>
          <w:p w14:paraId="54B32408" w14:textId="77777777" w:rsidR="00EF1557" w:rsidRDefault="00EF1557" w:rsidP="00441B39">
            <w:proofErr w:type="spellStart"/>
            <w:r>
              <w:t>Ecoutez</w:t>
            </w:r>
            <w:proofErr w:type="spellEnd"/>
            <w:r>
              <w:t xml:space="preserve">, </w:t>
            </w:r>
            <w:proofErr w:type="spellStart"/>
            <w:r>
              <w:t>levez-vous</w:t>
            </w:r>
            <w:proofErr w:type="spellEnd"/>
            <w:r>
              <w:t xml:space="preserve">, </w:t>
            </w:r>
            <w:proofErr w:type="spellStart"/>
            <w:r>
              <w:t>asseyez</w:t>
            </w:r>
            <w:proofErr w:type="spellEnd"/>
            <w:r>
              <w:t xml:space="preserve">- </w:t>
            </w:r>
            <w:proofErr w:type="spellStart"/>
            <w:r>
              <w:t>vous</w:t>
            </w:r>
            <w:proofErr w:type="spellEnd"/>
          </w:p>
          <w:p w14:paraId="777A198D" w14:textId="77777777" w:rsidR="00EF1557" w:rsidRDefault="00EF1557" w:rsidP="00441B39">
            <w:r>
              <w:t>Revisit greetings and number within 10 begin to identify spoken word with written word</w:t>
            </w:r>
          </w:p>
        </w:tc>
      </w:tr>
      <w:tr w:rsidR="00EF1557" w14:paraId="67203D47" w14:textId="77777777" w:rsidTr="00441B39">
        <w:tc>
          <w:tcPr>
            <w:tcW w:w="4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A377" w14:textId="09069DAC" w:rsidR="00EF1557" w:rsidRDefault="00EF1557" w:rsidP="00441B39"/>
        </w:tc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626" w14:textId="77777777" w:rsidR="00EF1557" w:rsidRDefault="00EF1557" w:rsidP="00441B39"/>
        </w:tc>
      </w:tr>
    </w:tbl>
    <w:p w14:paraId="6D8C7FDE" w14:textId="25940021" w:rsidR="001D0F19" w:rsidRPr="00441B39" w:rsidRDefault="00441B39" w:rsidP="00EF1557">
      <w:pPr>
        <w:rPr>
          <w:b/>
        </w:rPr>
      </w:pPr>
      <w:r w:rsidRPr="00441B39">
        <w:rPr>
          <w:b/>
        </w:rPr>
        <w:t>KS1 Introduction to French</w:t>
      </w:r>
    </w:p>
    <w:p w14:paraId="1BD2E46E" w14:textId="77777777" w:rsidR="00441B39" w:rsidRDefault="00441B39" w:rsidP="00EF1557"/>
    <w:p w14:paraId="076AD002" w14:textId="6E0E401E" w:rsidR="00441B39" w:rsidRDefault="00441B39" w:rsidP="00EF1557"/>
    <w:p w14:paraId="33BEA4E0" w14:textId="77777777" w:rsidR="00441B39" w:rsidRDefault="00441B39" w:rsidP="00EF1557"/>
    <w:p w14:paraId="1D0C858A" w14:textId="15299830" w:rsidR="00EF1557" w:rsidRDefault="00EF1557" w:rsidP="00EF1557"/>
    <w:p w14:paraId="77C01D96" w14:textId="203BED85" w:rsidR="00EF1557" w:rsidRDefault="00EF1557" w:rsidP="00EF1557"/>
    <w:p w14:paraId="3613BBB1" w14:textId="2E144DDE" w:rsidR="00EF1557" w:rsidRDefault="00EF1557" w:rsidP="00EF1557"/>
    <w:p w14:paraId="5BFC0BF2" w14:textId="6F633BFF" w:rsidR="00EF1557" w:rsidRDefault="00EF1557" w:rsidP="00EF1557"/>
    <w:p w14:paraId="4D0193DB" w14:textId="509219E4" w:rsidR="00EF1557" w:rsidRDefault="00EF1557" w:rsidP="00EF1557"/>
    <w:p w14:paraId="03C24FFB" w14:textId="77777777" w:rsidR="00441B39" w:rsidRDefault="00441B39" w:rsidP="00441B39">
      <w:pPr>
        <w:pStyle w:val="Default"/>
      </w:pPr>
    </w:p>
    <w:p w14:paraId="5A07377C" w14:textId="2F754AD5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6604A44D" w14:textId="212D9960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0844004B" w14:textId="365C0FB2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6612E9F5" w14:textId="44251EA3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30047038" w14:textId="6C0443F2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2184C5C2" w14:textId="621DB4DD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061A41EB" w14:textId="60CE0701" w:rsidR="00441B39" w:rsidRPr="00441B39" w:rsidRDefault="00441B39" w:rsidP="00441B39">
      <w:pPr>
        <w:pStyle w:val="Default"/>
        <w:spacing w:after="56"/>
        <w:rPr>
          <w:b/>
          <w:sz w:val="22"/>
          <w:szCs w:val="22"/>
          <w:u w:val="single"/>
        </w:rPr>
      </w:pPr>
      <w:r w:rsidRPr="00441B39">
        <w:rPr>
          <w:b/>
          <w:sz w:val="22"/>
          <w:szCs w:val="22"/>
          <w:u w:val="single"/>
        </w:rPr>
        <w:t>KS2 Medium and Long term planning</w:t>
      </w:r>
    </w:p>
    <w:p w14:paraId="38A5A792" w14:textId="4FB24BFE" w:rsidR="00441B39" w:rsidRDefault="00441B39" w:rsidP="00441B39">
      <w:pPr>
        <w:pStyle w:val="Default"/>
        <w:spacing w:after="56"/>
        <w:rPr>
          <w:sz w:val="22"/>
          <w:szCs w:val="22"/>
        </w:rPr>
      </w:pPr>
      <w:r>
        <w:rPr>
          <w:sz w:val="22"/>
          <w:szCs w:val="22"/>
        </w:rPr>
        <w:lastRenderedPageBreak/>
        <w:t>The Primary French Project modules have been carefully written (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Bleu</w:t>
      </w:r>
      <w:proofErr w:type="gramStart"/>
      <w:r>
        <w:rPr>
          <w:sz w:val="22"/>
          <w:szCs w:val="22"/>
        </w:rPr>
        <w:t>:Y3</w:t>
      </w:r>
      <w:proofErr w:type="gram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Blanc:Y4) to provide small progressive steps forward in vocabulary, grammar and language learning skills, with many opportunities to revisit and revise. </w:t>
      </w:r>
    </w:p>
    <w:p w14:paraId="461A6D4C" w14:textId="12579AC0" w:rsidR="00441B39" w:rsidRDefault="00441B39" w:rsidP="00441B39">
      <w:pPr>
        <w:pStyle w:val="Default"/>
        <w:spacing w:after="56"/>
        <w:rPr>
          <w:sz w:val="22"/>
          <w:szCs w:val="22"/>
        </w:rPr>
      </w:pPr>
      <w:r>
        <w:rPr>
          <w:sz w:val="22"/>
          <w:szCs w:val="22"/>
        </w:rPr>
        <w:t xml:space="preserve">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Bleu and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Blanc modules have been ‘mixed and matched’ to create a two-year rolling </w:t>
      </w:r>
      <w:proofErr w:type="gramStart"/>
      <w:r>
        <w:rPr>
          <w:sz w:val="22"/>
          <w:szCs w:val="22"/>
        </w:rPr>
        <w:t>programme: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Yr</w:t>
      </w:r>
      <w:proofErr w:type="spellEnd"/>
      <w:r>
        <w:rPr>
          <w:sz w:val="22"/>
          <w:szCs w:val="22"/>
        </w:rPr>
        <w:t xml:space="preserve"> A &amp; </w:t>
      </w:r>
      <w:proofErr w:type="spellStart"/>
      <w:r>
        <w:rPr>
          <w:sz w:val="22"/>
          <w:szCs w:val="22"/>
        </w:rPr>
        <w:t>Yr</w:t>
      </w:r>
      <w:proofErr w:type="spellEnd"/>
      <w:r>
        <w:rPr>
          <w:sz w:val="22"/>
          <w:szCs w:val="22"/>
        </w:rPr>
        <w:t xml:space="preserve"> B for mixed-age classes. </w:t>
      </w:r>
    </w:p>
    <w:p w14:paraId="7EDFCD9A" w14:textId="32F2AE1A" w:rsidR="00441B39" w:rsidRDefault="00441B39" w:rsidP="00441B39">
      <w:pPr>
        <w:pStyle w:val="Default"/>
      </w:pPr>
      <w:r>
        <w:rPr>
          <w:sz w:val="22"/>
          <w:szCs w:val="22"/>
        </w:rPr>
        <w:t xml:space="preserve"> Medium term planning pages </w:t>
      </w:r>
      <w:proofErr w:type="gramStart"/>
      <w:r>
        <w:rPr>
          <w:sz w:val="22"/>
          <w:szCs w:val="22"/>
        </w:rPr>
        <w:t>are provided</w:t>
      </w:r>
      <w:proofErr w:type="gramEnd"/>
      <w:r>
        <w:rPr>
          <w:sz w:val="22"/>
          <w:szCs w:val="22"/>
        </w:rPr>
        <w:t xml:space="preserve"> for each module (pages 4-17) with detailed mixed-age planning guidance </w:t>
      </w:r>
    </w:p>
    <w:p w14:paraId="588490E5" w14:textId="7F278AD3" w:rsidR="00441B39" w:rsidRDefault="00441B39" w:rsidP="00441B39">
      <w:pPr>
        <w:pStyle w:val="Default"/>
        <w:spacing w:after="56"/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A92FCFB" wp14:editId="654F287F">
            <wp:simplePos x="0" y="0"/>
            <wp:positionH relativeFrom="column">
              <wp:posOffset>21590</wp:posOffset>
            </wp:positionH>
            <wp:positionV relativeFrom="paragraph">
              <wp:posOffset>25400</wp:posOffset>
            </wp:positionV>
            <wp:extent cx="5495925" cy="18954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7" t="26266" r="25140" b="55308"/>
                    <a:stretch/>
                  </pic:blipFill>
                  <pic:spPr bwMode="auto">
                    <a:xfrm>
                      <a:off x="0" y="0"/>
                      <a:ext cx="54959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244B5" w14:textId="36D40744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2CAE9594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23284B38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64976D0F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4A5C27E0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1E8A550B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7E06310B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2CC1638E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15114723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5F0DD7A5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</w:p>
    <w:p w14:paraId="50830070" w14:textId="52E2BA31" w:rsidR="00441B39" w:rsidRDefault="00441B39" w:rsidP="00441B39">
      <w:pPr>
        <w:pStyle w:val="Default"/>
        <w:spacing w:after="56"/>
        <w:rPr>
          <w:sz w:val="22"/>
          <w:szCs w:val="22"/>
        </w:rPr>
      </w:pPr>
      <w:r>
        <w:rPr>
          <w:sz w:val="22"/>
          <w:szCs w:val="22"/>
        </w:rPr>
        <w:t>The Primary French Project modules (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Rouge: Y5 /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Tricolore</w:t>
      </w:r>
      <w:proofErr w:type="spellEnd"/>
      <w:r>
        <w:rPr>
          <w:sz w:val="22"/>
          <w:szCs w:val="22"/>
        </w:rPr>
        <w:t xml:space="preserve">: Y6) have been carefully written to provide small progressive steps forward in vocabulary, grammar and language learning skills, with opportunities to revisit and revise. </w:t>
      </w:r>
    </w:p>
    <w:p w14:paraId="4CB4A1A0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  <w:r>
        <w:rPr>
          <w:sz w:val="22"/>
          <w:szCs w:val="22"/>
        </w:rPr>
        <w:t xml:space="preserve">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Rouge and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Tricolore</w:t>
      </w:r>
      <w:proofErr w:type="spellEnd"/>
      <w:r>
        <w:rPr>
          <w:sz w:val="22"/>
          <w:szCs w:val="22"/>
        </w:rPr>
        <w:t xml:space="preserve"> modules have been ‘mixed and matched’ to create a two-year rolling programme: YC/D for Y5/6 mixed-age classes. </w:t>
      </w:r>
    </w:p>
    <w:p w14:paraId="48A96844" w14:textId="77777777" w:rsidR="00441B39" w:rsidRDefault="00441B39" w:rsidP="00441B39">
      <w:pPr>
        <w:pStyle w:val="Default"/>
        <w:spacing w:after="56"/>
        <w:rPr>
          <w:sz w:val="22"/>
          <w:szCs w:val="22"/>
        </w:rPr>
      </w:pPr>
      <w:r>
        <w:rPr>
          <w:sz w:val="22"/>
          <w:szCs w:val="22"/>
        </w:rPr>
        <w:t xml:space="preserve"> </w:t>
      </w:r>
      <w:proofErr w:type="gramStart"/>
      <w:r>
        <w:rPr>
          <w:sz w:val="22"/>
          <w:szCs w:val="22"/>
        </w:rPr>
        <w:t>This</w:t>
      </w:r>
      <w:proofErr w:type="gramEnd"/>
      <w:r>
        <w:rPr>
          <w:sz w:val="22"/>
          <w:szCs w:val="22"/>
        </w:rPr>
        <w:t xml:space="preserve"> follows on from the YA/B rolling programme for Y3/4 using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Bleu and </w:t>
      </w:r>
      <w:proofErr w:type="spellStart"/>
      <w:r>
        <w:rPr>
          <w:sz w:val="22"/>
          <w:szCs w:val="22"/>
        </w:rPr>
        <w:t>Niveau</w:t>
      </w:r>
      <w:proofErr w:type="spellEnd"/>
      <w:r>
        <w:rPr>
          <w:sz w:val="22"/>
          <w:szCs w:val="22"/>
        </w:rPr>
        <w:t xml:space="preserve"> Blanc. </w:t>
      </w:r>
    </w:p>
    <w:p w14:paraId="2611DD2F" w14:textId="47301B25" w:rsidR="00441B39" w:rsidRDefault="00441B39" w:rsidP="00441B3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Medium term planning pages </w:t>
      </w:r>
      <w:proofErr w:type="gramStart"/>
      <w:r>
        <w:rPr>
          <w:sz w:val="22"/>
          <w:szCs w:val="22"/>
        </w:rPr>
        <w:t>are provided</w:t>
      </w:r>
      <w:proofErr w:type="gramEnd"/>
      <w:r>
        <w:rPr>
          <w:sz w:val="22"/>
          <w:szCs w:val="22"/>
        </w:rPr>
        <w:t xml:space="preserve"> for each module (pages 4-17) to give detailed mixed-age planning guidance. </w:t>
      </w:r>
    </w:p>
    <w:p w14:paraId="0FF817CC" w14:textId="1B8E36FB" w:rsidR="00EF1557" w:rsidRPr="00EF1557" w:rsidRDefault="00441B39" w:rsidP="00EF1557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6A84FBD" wp14:editId="0CD56D50">
            <wp:simplePos x="0" y="0"/>
            <wp:positionH relativeFrom="margin">
              <wp:posOffset>66675</wp:posOffset>
            </wp:positionH>
            <wp:positionV relativeFrom="paragraph">
              <wp:posOffset>89535</wp:posOffset>
            </wp:positionV>
            <wp:extent cx="5353050" cy="2219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1" t="24412" r="24330" b="58445"/>
                    <a:stretch/>
                  </pic:blipFill>
                  <pic:spPr bwMode="auto">
                    <a:xfrm>
                      <a:off x="0" y="0"/>
                      <a:ext cx="53530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557" w:rsidRPr="00EF1557" w:rsidSect="003F5AEB">
      <w:headerReference w:type="default" r:id="rId12"/>
      <w:footerReference w:type="default" r:id="rId13"/>
      <w:pgSz w:w="11900" w:h="16840"/>
      <w:pgMar w:top="2835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4AED6" w14:textId="77777777" w:rsidR="00B473E1" w:rsidRDefault="00B473E1" w:rsidP="003F5AEB">
      <w:r>
        <w:separator/>
      </w:r>
    </w:p>
  </w:endnote>
  <w:endnote w:type="continuationSeparator" w:id="0">
    <w:p w14:paraId="28DD738F" w14:textId="77777777" w:rsidR="00B473E1" w:rsidRDefault="00B473E1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A7304" w14:textId="77777777" w:rsidR="003F5AEB" w:rsidRDefault="003F5AE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6A4D2F" wp14:editId="7B265253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Straight Connector 14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777776" strokeweight=".5pt" from="42.25pt,754.7pt" to="552.15pt,754.7pt" w14:anchorId="34681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AEC5665" wp14:editId="7BC11AAC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088D6D5" wp14:editId="285B95E9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F54376" wp14:editId="2D23F634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Straight Connector 8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spid="_x0000_s1026" strokecolor="black [3213]" strokeweight=".5pt" from="153.1pt,766.6pt" to="153.1pt,813.8pt" w14:anchorId="6A18DA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3E2427" wp14:editId="75534E4C">
              <wp:simplePos x="0" y="0"/>
              <wp:positionH relativeFrom="page">
                <wp:posOffset>2066925</wp:posOffset>
              </wp:positionH>
              <wp:positionV relativeFrom="page">
                <wp:posOffset>9606280</wp:posOffset>
              </wp:positionV>
              <wp:extent cx="2503800" cy="7549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380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350A4" w14:textId="364FFE00" w:rsidR="003F5AEB" w:rsidRDefault="00F631D8" w:rsidP="003F5AEB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St. Marys </w:t>
                          </w:r>
                          <w:r w:rsidR="002A7DC8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Catholic </w:t>
                          </w:r>
                          <w:r w:rsidR="00953E8E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Voluntary Academy</w:t>
                          </w:r>
                          <w:r w:rsidR="003F5AEB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br/>
                          </w:r>
                          <w:r w:rsidR="007827FB">
                            <w:rPr>
                              <w:sz w:val="16"/>
                              <w:szCs w:val="16"/>
                            </w:rPr>
                            <w:t>Longlands Road, New Mills, High Peak, SK223BL</w:t>
                          </w:r>
                          <w:r w:rsidR="00CD7DB3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2E764E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10C06AA5" w14:textId="48590148" w:rsidR="007827FB" w:rsidRDefault="007827FB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7827FB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info@st-marys-pri.derbyshire.sch.uk</w:t>
                          </w:r>
                        </w:p>
                        <w:p w14:paraId="1EA40672" w14:textId="0B13C6DB" w:rsidR="003F5AEB" w:rsidRDefault="003F5AEB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E24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2.75pt;margin-top:756.4pt;width:197.15pt;height:5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" filled="f" stroked="f" strokeweight=".5pt">
              <v:textbox style="mso-fit-shape-to-text:t">
                <w:txbxContent>
                  <w:p w14:paraId="6D1350A4" w14:textId="364FFE00" w:rsidR="003F5AEB" w:rsidRDefault="00F631D8" w:rsidP="003F5AEB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St. Marys </w:t>
                    </w:r>
                    <w:r w:rsidR="002A7DC8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Catholic </w:t>
                    </w:r>
                    <w:r w:rsidR="00953E8E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Voluntary Academy</w:t>
                    </w:r>
                    <w:r w:rsidR="003F5AEB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br/>
                    </w:r>
                    <w:r w:rsidR="007827FB">
                      <w:rPr>
                        <w:sz w:val="16"/>
                        <w:szCs w:val="16"/>
                      </w:rPr>
                      <w:t>Longlands Road, New Mills, High Peak, SK223BL</w:t>
                    </w:r>
                    <w:r w:rsidR="00CD7DB3">
                      <w:rPr>
                        <w:sz w:val="16"/>
                        <w:szCs w:val="16"/>
                      </w:rPr>
                      <w:t xml:space="preserve">  </w:t>
                    </w:r>
                    <w:r w:rsidR="002E764E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14:paraId="10C06AA5" w14:textId="48590148" w:rsidR="007827FB" w:rsidRDefault="007827FB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7827FB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info@st-marys-pri.derbyshire.sch.uk</w:t>
                    </w:r>
                  </w:p>
                  <w:p w14:paraId="1EA40672" w14:textId="0B13C6DB" w:rsidR="003F5AEB" w:rsidRDefault="003F5AEB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9BE12" w14:textId="77777777" w:rsidR="00B473E1" w:rsidRDefault="00B473E1" w:rsidP="003F5AEB">
      <w:r>
        <w:separator/>
      </w:r>
    </w:p>
  </w:footnote>
  <w:footnote w:type="continuationSeparator" w:id="0">
    <w:p w14:paraId="02F383F4" w14:textId="77777777" w:rsidR="00B473E1" w:rsidRDefault="00B473E1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BC451" w14:textId="3E361700" w:rsidR="003F5AEB" w:rsidRDefault="007827F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A1E4707" wp14:editId="3F44A66E">
          <wp:simplePos x="0" y="0"/>
          <wp:positionH relativeFrom="column">
            <wp:posOffset>-226060</wp:posOffset>
          </wp:positionH>
          <wp:positionV relativeFrom="paragraph">
            <wp:posOffset>-47625</wp:posOffset>
          </wp:positionV>
          <wp:extent cx="880745" cy="8667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1557">
      <w:t>French mapping</w:t>
    </w:r>
  </w:p>
  <w:p w14:paraId="3C1D252E" w14:textId="4D8261BC" w:rsidR="00EF1557" w:rsidRDefault="00EF15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9B4"/>
    <w:multiLevelType w:val="hybridMultilevel"/>
    <w:tmpl w:val="C806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554F2"/>
    <w:multiLevelType w:val="hybridMultilevel"/>
    <w:tmpl w:val="073E2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9007B"/>
    <w:multiLevelType w:val="hybridMultilevel"/>
    <w:tmpl w:val="4184C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571E8"/>
    <w:multiLevelType w:val="hybridMultilevel"/>
    <w:tmpl w:val="ACB09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AB2AA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12AD3"/>
    <w:multiLevelType w:val="hybridMultilevel"/>
    <w:tmpl w:val="32463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23FF6"/>
    <w:multiLevelType w:val="hybridMultilevel"/>
    <w:tmpl w:val="1A7A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874E8"/>
    <w:multiLevelType w:val="hybridMultilevel"/>
    <w:tmpl w:val="88B05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A1D05"/>
    <w:multiLevelType w:val="hybridMultilevel"/>
    <w:tmpl w:val="6244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6D76E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700F2"/>
    <w:multiLevelType w:val="hybridMultilevel"/>
    <w:tmpl w:val="A0E0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C9A04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BC"/>
    <w:rsid w:val="00016B5A"/>
    <w:rsid w:val="000F7E23"/>
    <w:rsid w:val="001637A3"/>
    <w:rsid w:val="001D0F19"/>
    <w:rsid w:val="00277C4D"/>
    <w:rsid w:val="002A7DC8"/>
    <w:rsid w:val="002E764E"/>
    <w:rsid w:val="00374C03"/>
    <w:rsid w:val="003F5AEB"/>
    <w:rsid w:val="0040654B"/>
    <w:rsid w:val="00441B39"/>
    <w:rsid w:val="00460F5E"/>
    <w:rsid w:val="004D0994"/>
    <w:rsid w:val="005626A8"/>
    <w:rsid w:val="006851F4"/>
    <w:rsid w:val="006C2D37"/>
    <w:rsid w:val="007827FB"/>
    <w:rsid w:val="007B28F7"/>
    <w:rsid w:val="007B72D4"/>
    <w:rsid w:val="008657F8"/>
    <w:rsid w:val="00936B77"/>
    <w:rsid w:val="0094011B"/>
    <w:rsid w:val="00946995"/>
    <w:rsid w:val="00953E8E"/>
    <w:rsid w:val="009A3156"/>
    <w:rsid w:val="009A459B"/>
    <w:rsid w:val="00A31052"/>
    <w:rsid w:val="00B473E1"/>
    <w:rsid w:val="00BB5F18"/>
    <w:rsid w:val="00BC26C7"/>
    <w:rsid w:val="00CD1837"/>
    <w:rsid w:val="00CD7DB3"/>
    <w:rsid w:val="00D10724"/>
    <w:rsid w:val="00D60A53"/>
    <w:rsid w:val="00D978D8"/>
    <w:rsid w:val="00E921BC"/>
    <w:rsid w:val="00EE5B9A"/>
    <w:rsid w:val="00EF1557"/>
    <w:rsid w:val="00F55528"/>
    <w:rsid w:val="00F6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FCA17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C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374C0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F7E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F7E23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EF1557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1557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895AF3C7A0364FA0146C279A7C5C67" ma:contentTypeVersion="4" ma:contentTypeDescription="Create a new document." ma:contentTypeScope="" ma:versionID="5a0efa7748f076f1754a63c5bd864e12">
  <xsd:schema xmlns:xsd="http://www.w3.org/2001/XMLSchema" xmlns:xs="http://www.w3.org/2001/XMLSchema" xmlns:p="http://schemas.microsoft.com/office/2006/metadata/properties" xmlns:ns2="66d9826c-24a0-48fa-84d0-1454d323baf1" xmlns:ns3="0b7b951e-1303-45d7-a749-f1fa7197e965" targetNamespace="http://schemas.microsoft.com/office/2006/metadata/properties" ma:root="true" ma:fieldsID="93a25118daa3673a7c96fd2bad664b4d" ns2:_="" ns3:_="">
    <xsd:import namespace="66d9826c-24a0-48fa-84d0-1454d323baf1"/>
    <xsd:import namespace="0b7b951e-1303-45d7-a749-f1fa7197e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9826c-24a0-48fa-84d0-1454d323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b951e-1303-45d7-a749-f1fa7197e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B79B15-4EC4-4DFB-86AD-785AD5F5C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9826c-24a0-48fa-84d0-1454d323baf1"/>
    <ds:schemaRef ds:uri="0b7b951e-1303-45d7-a749-f1fa7197e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D1FB46-02B3-4E02-A435-B2C73F4A9E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777296-E9A6-41C7-B5B2-44EAFD440C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letterhead.dotx</Template>
  <TotalTime>0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P Chapman</cp:lastModifiedBy>
  <cp:revision>2</cp:revision>
  <cp:lastPrinted>2019-09-04T11:50:00Z</cp:lastPrinted>
  <dcterms:created xsi:type="dcterms:W3CDTF">2021-09-15T16:13:00Z</dcterms:created>
  <dcterms:modified xsi:type="dcterms:W3CDTF">2021-09-15T16:13:00Z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0x010100DD895AF3C7A0364FA0146C279A7C5C67</vt:lpwstr>
  </property>
</Properties>
</file>