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A7426" w14:textId="77777777" w:rsidR="00214773" w:rsidRDefault="00214773" w:rsidP="0055391A">
      <w:pPr>
        <w:rPr>
          <w:rFonts w:ascii="Lato" w:hAnsi="Lato"/>
          <w:b/>
          <w:bCs/>
        </w:rPr>
      </w:pPr>
      <w:r w:rsidRPr="0015370D">
        <w:rPr>
          <w:rFonts w:ascii="Lato" w:hAnsi="Lato"/>
          <w:b/>
          <w:bCs/>
        </w:rPr>
        <w:t xml:space="preserve">The aims of religious education are to help children:  </w:t>
      </w:r>
    </w:p>
    <w:p w14:paraId="1A52AFD4" w14:textId="77777777" w:rsidR="00421166" w:rsidRDefault="00421166" w:rsidP="0055391A">
      <w:pPr>
        <w:rPr>
          <w:rFonts w:ascii="Lato" w:hAnsi="Lato"/>
          <w:b/>
          <w:bCs/>
        </w:rPr>
      </w:pPr>
    </w:p>
    <w:p w14:paraId="437A4FF5" w14:textId="77777777" w:rsidR="00EA1660" w:rsidRPr="00327381" w:rsidRDefault="00421166" w:rsidP="0055391A">
      <w:pPr>
        <w:rPr>
          <w:rFonts w:ascii="Lato" w:hAnsi="Lato"/>
          <w:b/>
          <w:bCs/>
        </w:rPr>
      </w:pPr>
      <w:r w:rsidRPr="00327381">
        <w:rPr>
          <w:rFonts w:ascii="Lato" w:hAnsi="Lato"/>
          <w:b/>
          <w:bCs/>
        </w:rPr>
        <w:t xml:space="preserve">The aims of religious education are: </w:t>
      </w:r>
    </w:p>
    <w:p w14:paraId="1366C0BC" w14:textId="0E6E95ED" w:rsidR="00421166" w:rsidRPr="00327381" w:rsidRDefault="00421166" w:rsidP="0055391A">
      <w:pPr>
        <w:rPr>
          <w:rFonts w:ascii="Lato" w:hAnsi="Lato"/>
        </w:rPr>
      </w:pPr>
      <w:r w:rsidRPr="00327381">
        <w:rPr>
          <w:rFonts w:ascii="Lato" w:hAnsi="Lato"/>
        </w:rPr>
        <w:t xml:space="preserve">1. to engage in a systematic study of the mystery of God, of the life and teaching of Jesus Christ, the teachings of the Church, the central beliefs that Catholics hold, the basis for them and the relationship between faith and </w:t>
      </w:r>
      <w:proofErr w:type="gramStart"/>
      <w:r w:rsidRPr="00327381">
        <w:rPr>
          <w:rFonts w:ascii="Lato" w:hAnsi="Lato"/>
        </w:rPr>
        <w:t>life;</w:t>
      </w:r>
      <w:proofErr w:type="gramEnd"/>
      <w:r w:rsidRPr="00327381">
        <w:rPr>
          <w:rFonts w:ascii="Lato" w:hAnsi="Lato"/>
        </w:rPr>
        <w:t xml:space="preserve"> </w:t>
      </w:r>
    </w:p>
    <w:p w14:paraId="652D96B3" w14:textId="77777777" w:rsidR="00421166" w:rsidRPr="00327381" w:rsidRDefault="00421166" w:rsidP="0055391A">
      <w:pPr>
        <w:rPr>
          <w:rFonts w:ascii="Lato" w:hAnsi="Lato"/>
        </w:rPr>
      </w:pPr>
      <w:r w:rsidRPr="00327381">
        <w:rPr>
          <w:rFonts w:ascii="Lato" w:hAnsi="Lato"/>
        </w:rPr>
        <w:t xml:space="preserve">2. to enable pupils continually to deepen their religious and theological understanding and be able to communicate this </w:t>
      </w:r>
      <w:proofErr w:type="gramStart"/>
      <w:r w:rsidRPr="00327381">
        <w:rPr>
          <w:rFonts w:ascii="Lato" w:hAnsi="Lato"/>
        </w:rPr>
        <w:t>effectively;</w:t>
      </w:r>
      <w:proofErr w:type="gramEnd"/>
      <w:r w:rsidRPr="00327381">
        <w:rPr>
          <w:rFonts w:ascii="Lato" w:hAnsi="Lato"/>
        </w:rPr>
        <w:t xml:space="preserve"> </w:t>
      </w:r>
    </w:p>
    <w:p w14:paraId="5FB68C29" w14:textId="77777777" w:rsidR="00421166" w:rsidRPr="00327381" w:rsidRDefault="00421166" w:rsidP="0055391A">
      <w:pPr>
        <w:rPr>
          <w:rFonts w:ascii="Lato" w:hAnsi="Lato"/>
        </w:rPr>
      </w:pPr>
      <w:r w:rsidRPr="00327381">
        <w:rPr>
          <w:rFonts w:ascii="Lato" w:hAnsi="Lato"/>
        </w:rPr>
        <w:t xml:space="preserve">3. to present an authentic vision of the Church’s moral and social teaching to provide pupils with a sure guide for living and the tools to critically engage with contemporary culture and </w:t>
      </w:r>
      <w:proofErr w:type="gramStart"/>
      <w:r w:rsidRPr="00327381">
        <w:rPr>
          <w:rFonts w:ascii="Lato" w:hAnsi="Lato"/>
        </w:rPr>
        <w:t>society;</w:t>
      </w:r>
      <w:proofErr w:type="gramEnd"/>
    </w:p>
    <w:p w14:paraId="2791F4FF" w14:textId="77777777" w:rsidR="00421166" w:rsidRPr="00327381" w:rsidRDefault="00421166" w:rsidP="0055391A">
      <w:pPr>
        <w:rPr>
          <w:rFonts w:ascii="Lato" w:hAnsi="Lato"/>
        </w:rPr>
      </w:pPr>
      <w:r w:rsidRPr="00327381">
        <w:rPr>
          <w:rFonts w:ascii="Lato" w:hAnsi="Lato"/>
        </w:rPr>
        <w:t xml:space="preserve"> 4. to give pupils an understanding of the religions and worldviews present in the world today and the skills to engage in respectful and fruitful dialogue with those whose worldviews differ from their </w:t>
      </w:r>
      <w:proofErr w:type="gramStart"/>
      <w:r w:rsidRPr="00327381">
        <w:rPr>
          <w:rFonts w:ascii="Lato" w:hAnsi="Lato"/>
        </w:rPr>
        <w:t>own;</w:t>
      </w:r>
      <w:proofErr w:type="gramEnd"/>
      <w:r w:rsidRPr="00327381">
        <w:rPr>
          <w:rFonts w:ascii="Lato" w:hAnsi="Lato"/>
        </w:rPr>
        <w:t xml:space="preserve"> </w:t>
      </w:r>
    </w:p>
    <w:p w14:paraId="6FD3FD79" w14:textId="77777777" w:rsidR="00421166" w:rsidRPr="00327381" w:rsidRDefault="00421166" w:rsidP="0055391A">
      <w:pPr>
        <w:rPr>
          <w:rFonts w:ascii="Lato" w:hAnsi="Lato"/>
        </w:rPr>
      </w:pPr>
      <w:r w:rsidRPr="00327381">
        <w:rPr>
          <w:rFonts w:ascii="Lato" w:hAnsi="Lato"/>
        </w:rPr>
        <w:t xml:space="preserve">5. to develop the critical faculties of pupils so to bring clarity to the relationship between faith and life, and between faith and </w:t>
      </w:r>
      <w:proofErr w:type="gramStart"/>
      <w:r w:rsidRPr="00327381">
        <w:rPr>
          <w:rFonts w:ascii="Lato" w:hAnsi="Lato"/>
        </w:rPr>
        <w:t>culture;</w:t>
      </w:r>
      <w:proofErr w:type="gramEnd"/>
      <w:r w:rsidRPr="00327381">
        <w:rPr>
          <w:rFonts w:ascii="Lato" w:hAnsi="Lato"/>
        </w:rPr>
        <w:t xml:space="preserve"> </w:t>
      </w:r>
    </w:p>
    <w:p w14:paraId="241F52DF" w14:textId="77777777" w:rsidR="00421166" w:rsidRPr="00327381" w:rsidRDefault="00421166" w:rsidP="0055391A">
      <w:pPr>
        <w:rPr>
          <w:rFonts w:ascii="Lato" w:hAnsi="Lato"/>
        </w:rPr>
      </w:pPr>
      <w:r w:rsidRPr="00327381">
        <w:rPr>
          <w:rFonts w:ascii="Lato" w:hAnsi="Lato"/>
        </w:rPr>
        <w:t xml:space="preserve">6. to stimulate pupils’ imagination and provoke a desire for personal meaning as revealed in the truth of the Catholic </w:t>
      </w:r>
      <w:proofErr w:type="gramStart"/>
      <w:r w:rsidRPr="00327381">
        <w:rPr>
          <w:rFonts w:ascii="Lato" w:hAnsi="Lato"/>
        </w:rPr>
        <w:t>faith;</w:t>
      </w:r>
      <w:proofErr w:type="gramEnd"/>
      <w:r w:rsidRPr="00327381">
        <w:rPr>
          <w:rFonts w:ascii="Lato" w:hAnsi="Lato"/>
        </w:rPr>
        <w:t xml:space="preserve"> </w:t>
      </w:r>
    </w:p>
    <w:p w14:paraId="5F3DA404" w14:textId="5E822D52" w:rsidR="00421166" w:rsidRPr="00327381" w:rsidRDefault="00421166" w:rsidP="0055391A">
      <w:pPr>
        <w:rPr>
          <w:rFonts w:ascii="Lato" w:hAnsi="Lato"/>
          <w:b/>
          <w:bCs/>
        </w:rPr>
      </w:pPr>
      <w:r w:rsidRPr="00327381">
        <w:rPr>
          <w:rFonts w:ascii="Lato" w:hAnsi="Lato"/>
        </w:rPr>
        <w:t>7. to enable pupils to relate the knowledge gained through religious education to their understanding of other subjects in the curriculum.</w:t>
      </w:r>
      <w:r w:rsidR="00EA1660" w:rsidRPr="00327381">
        <w:rPr>
          <w:rFonts w:ascii="Lato" w:hAnsi="Lato"/>
        </w:rPr>
        <w:t xml:space="preserve"> (To Know you More </w:t>
      </w:r>
      <w:proofErr w:type="gramStart"/>
      <w:r w:rsidR="00EA1660" w:rsidRPr="00327381">
        <w:rPr>
          <w:rFonts w:ascii="Lato" w:hAnsi="Lato"/>
        </w:rPr>
        <w:t>C</w:t>
      </w:r>
      <w:r w:rsidR="00D758C5" w:rsidRPr="00327381">
        <w:rPr>
          <w:rFonts w:ascii="Lato" w:hAnsi="Lato"/>
        </w:rPr>
        <w:t>l</w:t>
      </w:r>
      <w:r w:rsidR="00EA1660" w:rsidRPr="00327381">
        <w:rPr>
          <w:rFonts w:ascii="Lato" w:hAnsi="Lato"/>
        </w:rPr>
        <w:t xml:space="preserve">eary </w:t>
      </w:r>
      <w:r w:rsidR="00D758C5" w:rsidRPr="00327381">
        <w:rPr>
          <w:rFonts w:ascii="Lato" w:hAnsi="Lato"/>
        </w:rPr>
        <w:t xml:space="preserve"> 2023</w:t>
      </w:r>
      <w:proofErr w:type="gramEnd"/>
      <w:r w:rsidR="00D758C5" w:rsidRPr="00327381">
        <w:rPr>
          <w:rFonts w:ascii="Lato" w:hAnsi="Lato"/>
        </w:rPr>
        <w:t>)</w:t>
      </w:r>
    </w:p>
    <w:p w14:paraId="7DF96441" w14:textId="77777777" w:rsidR="00214773" w:rsidRPr="00327381" w:rsidRDefault="00214773" w:rsidP="0055391A">
      <w:pPr>
        <w:rPr>
          <w:rFonts w:ascii="Lato" w:hAnsi="Lato"/>
        </w:rPr>
      </w:pPr>
      <w:r w:rsidRPr="00327381">
        <w:rPr>
          <w:rFonts w:ascii="Lato" w:hAnsi="Lato"/>
        </w:rPr>
        <w:t xml:space="preserve">• Develop an understanding of spiritual and moral issues in life experiences.  </w:t>
      </w:r>
    </w:p>
    <w:p w14:paraId="2E9794D1" w14:textId="77777777" w:rsidR="00704489" w:rsidRPr="00327381" w:rsidRDefault="00214773" w:rsidP="0055391A">
      <w:pPr>
        <w:rPr>
          <w:rFonts w:ascii="Lato" w:hAnsi="Lato"/>
        </w:rPr>
      </w:pPr>
      <w:r w:rsidRPr="00327381">
        <w:rPr>
          <w:rFonts w:ascii="Lato" w:hAnsi="Lato"/>
        </w:rPr>
        <w:t xml:space="preserve">• Develop knowledge and understanding of Christianity and other major world religions, cultures and values in modern Britain. </w:t>
      </w:r>
    </w:p>
    <w:p w14:paraId="6D5B77DD" w14:textId="77777777" w:rsidR="00704489" w:rsidRPr="00327381" w:rsidRDefault="00214773" w:rsidP="0055391A">
      <w:pPr>
        <w:rPr>
          <w:rFonts w:ascii="Lato" w:hAnsi="Lato"/>
        </w:rPr>
      </w:pPr>
      <w:r w:rsidRPr="00327381">
        <w:rPr>
          <w:rFonts w:ascii="Lato" w:hAnsi="Lato"/>
        </w:rPr>
        <w:t xml:space="preserve">• Develop an appreciation and respect of other religious traditions and to appreciate the cultural differences and diversity in Britain today.  </w:t>
      </w:r>
    </w:p>
    <w:p w14:paraId="7B3D18FD" w14:textId="77777777" w:rsidR="00704489" w:rsidRPr="00327381" w:rsidRDefault="00214773" w:rsidP="0055391A">
      <w:pPr>
        <w:rPr>
          <w:rFonts w:ascii="Lato" w:hAnsi="Lato"/>
        </w:rPr>
      </w:pPr>
      <w:r w:rsidRPr="00327381">
        <w:rPr>
          <w:rFonts w:ascii="Lato" w:hAnsi="Lato"/>
        </w:rPr>
        <w:t>• Be able to reflect on their own experiences and to develop a personal response to their learning linking to the values of Catholic Social Teaching and British Values.</w:t>
      </w:r>
    </w:p>
    <w:p w14:paraId="4F5B371C" w14:textId="77777777" w:rsidR="00704489" w:rsidRPr="00327381" w:rsidRDefault="00214773" w:rsidP="0055391A">
      <w:pPr>
        <w:rPr>
          <w:rFonts w:ascii="Lato" w:hAnsi="Lato"/>
        </w:rPr>
      </w:pPr>
      <w:r w:rsidRPr="00327381">
        <w:rPr>
          <w:rFonts w:ascii="Lato" w:hAnsi="Lato"/>
        </w:rPr>
        <w:t xml:space="preserve"> • Develop investigative and research skills and to enable them to make reasoned judgements about religious issues.  </w:t>
      </w:r>
    </w:p>
    <w:p w14:paraId="0B7F3B1A" w14:textId="77777777" w:rsidR="00AA1566" w:rsidRPr="00327381" w:rsidRDefault="00AA1566" w:rsidP="0055391A">
      <w:pPr>
        <w:rPr>
          <w:rFonts w:ascii="Lato" w:hAnsi="Lato"/>
        </w:rPr>
      </w:pPr>
    </w:p>
    <w:p w14:paraId="1A1C95CE" w14:textId="77777777" w:rsidR="00833C46" w:rsidRPr="00327381" w:rsidRDefault="00833C46" w:rsidP="0055391A">
      <w:pPr>
        <w:rPr>
          <w:rFonts w:ascii="Lato" w:hAnsi="Lato"/>
          <w:b/>
          <w:bCs/>
        </w:rPr>
      </w:pPr>
      <w:r w:rsidRPr="00327381">
        <w:rPr>
          <w:rFonts w:ascii="Lato" w:hAnsi="Lato"/>
          <w:b/>
          <w:bCs/>
        </w:rPr>
        <w:t xml:space="preserve">Outcome of religious education </w:t>
      </w:r>
    </w:p>
    <w:p w14:paraId="26D8546B" w14:textId="56D522A9" w:rsidR="00704489" w:rsidRPr="00327381" w:rsidRDefault="00833C46" w:rsidP="0055391A">
      <w:pPr>
        <w:rPr>
          <w:rFonts w:ascii="Lato" w:hAnsi="Lato"/>
        </w:rPr>
      </w:pPr>
      <w:r w:rsidRPr="00327381">
        <w:rPr>
          <w:rFonts w:ascii="Lato" w:hAnsi="Lato"/>
        </w:rPr>
        <w:t xml:space="preserve">The outcome of excellent religious education is religiously literate and consciously engaged young people who have the knowledge, understanding, and skills – appropriate to their age and capacity – to reflect spiritually, and think ethically and theologically, and who recognise the demands of religious commitment in everyday </w:t>
      </w:r>
      <w:proofErr w:type="gramStart"/>
      <w:r w:rsidRPr="00327381">
        <w:rPr>
          <w:rFonts w:ascii="Lato" w:hAnsi="Lato"/>
        </w:rPr>
        <w:t>life</w:t>
      </w:r>
      <w:r w:rsidR="00327381">
        <w:rPr>
          <w:rFonts w:ascii="Lato" w:hAnsi="Lato"/>
        </w:rPr>
        <w:t>.</w:t>
      </w:r>
      <w:r w:rsidR="00327381" w:rsidRPr="00327381">
        <w:rPr>
          <w:rFonts w:ascii="Lato" w:hAnsi="Lato"/>
        </w:rPr>
        <w:t>(</w:t>
      </w:r>
      <w:proofErr w:type="gramEnd"/>
      <w:r w:rsidR="00327381" w:rsidRPr="00327381">
        <w:rPr>
          <w:rFonts w:ascii="Lato" w:hAnsi="Lato"/>
        </w:rPr>
        <w:t>To Know you More Cleary  2023)</w:t>
      </w:r>
    </w:p>
    <w:p w14:paraId="38BFC214" w14:textId="77777777" w:rsidR="00833C46" w:rsidRPr="0015370D" w:rsidRDefault="00833C46" w:rsidP="0055391A">
      <w:pPr>
        <w:rPr>
          <w:rFonts w:ascii="Lato" w:hAnsi="Lato"/>
        </w:rPr>
      </w:pPr>
    </w:p>
    <w:p w14:paraId="1F412F1A" w14:textId="77777777" w:rsidR="00704489" w:rsidRPr="0015370D" w:rsidRDefault="00214773" w:rsidP="0055391A">
      <w:pPr>
        <w:rPr>
          <w:rFonts w:ascii="Lato" w:hAnsi="Lato"/>
          <w:b/>
          <w:bCs/>
        </w:rPr>
      </w:pPr>
      <w:r w:rsidRPr="0015370D">
        <w:rPr>
          <w:rFonts w:ascii="Lato" w:hAnsi="Lato"/>
          <w:b/>
          <w:bCs/>
        </w:rPr>
        <w:t xml:space="preserve">Curriculum Intent </w:t>
      </w:r>
    </w:p>
    <w:p w14:paraId="25CFDE8F" w14:textId="77777777" w:rsidR="00704489" w:rsidRPr="0015370D" w:rsidRDefault="00214773" w:rsidP="0055391A">
      <w:pPr>
        <w:rPr>
          <w:rFonts w:ascii="Lato" w:hAnsi="Lato"/>
        </w:rPr>
      </w:pPr>
      <w:r w:rsidRPr="0015370D">
        <w:rPr>
          <w:rFonts w:ascii="Lato" w:hAnsi="Lato"/>
        </w:rPr>
        <w:t xml:space="preserve">At St Mary’s, we develop the children’s spiritual and moral knowledge and understanding of the major world. </w:t>
      </w:r>
    </w:p>
    <w:p w14:paraId="51E8E23B" w14:textId="77777777" w:rsidR="00704489" w:rsidRPr="0015370D" w:rsidRDefault="00214773" w:rsidP="0055391A">
      <w:pPr>
        <w:rPr>
          <w:rFonts w:ascii="Lato" w:hAnsi="Lato"/>
        </w:rPr>
      </w:pPr>
      <w:r w:rsidRPr="0015370D">
        <w:rPr>
          <w:rFonts w:ascii="Lato" w:hAnsi="Lato"/>
        </w:rPr>
        <w:t xml:space="preserve">We enable all are pupils to develop secure knowledge about Christianity and other world religions. Children reflect on what it means to have a faith and to develop their own spiritual knowledge and understanding.  </w:t>
      </w:r>
    </w:p>
    <w:p w14:paraId="0FD4DC90" w14:textId="567E675B" w:rsidR="004203E5" w:rsidRPr="0015370D" w:rsidRDefault="00214773" w:rsidP="0055391A">
      <w:pPr>
        <w:rPr>
          <w:rFonts w:ascii="Lato" w:hAnsi="Lato"/>
        </w:rPr>
      </w:pPr>
      <w:r w:rsidRPr="0015370D">
        <w:rPr>
          <w:rFonts w:ascii="Lato" w:hAnsi="Lato"/>
        </w:rPr>
        <w:lastRenderedPageBreak/>
        <w:t xml:space="preserve">At school, we follow the new RED (To Know You More Cleary) Our specific planning approach is taken from this scheme. This distinguishes RE from other subjects and so reminds us that RE is unique and special within our curriculum. (Please refer to the </w:t>
      </w:r>
      <w:r w:rsidR="004203E5" w:rsidRPr="0015370D">
        <w:rPr>
          <w:rFonts w:ascii="Lato" w:hAnsi="Lato"/>
        </w:rPr>
        <w:t>RED</w:t>
      </w:r>
      <w:r w:rsidRPr="0015370D">
        <w:rPr>
          <w:rFonts w:ascii="Lato" w:hAnsi="Lato"/>
        </w:rPr>
        <w:t xml:space="preserve"> curriculum mapping for topics taught.) </w:t>
      </w:r>
    </w:p>
    <w:p w14:paraId="4417B0AD" w14:textId="721A205A" w:rsidR="004203E5" w:rsidRPr="0015370D" w:rsidRDefault="00214773" w:rsidP="0055391A">
      <w:pPr>
        <w:rPr>
          <w:rFonts w:ascii="Lato" w:hAnsi="Lato"/>
        </w:rPr>
      </w:pPr>
      <w:r w:rsidRPr="0015370D">
        <w:rPr>
          <w:rFonts w:ascii="Lato" w:hAnsi="Lato"/>
        </w:rPr>
        <w:t xml:space="preserve">Throughout a range of topics, children are exposed to the mystery of God, the teachings of Jesus Christ and the Church, </w:t>
      </w:r>
      <w:r w:rsidR="00945B6F" w:rsidRPr="0015370D">
        <w:rPr>
          <w:rFonts w:ascii="Lato" w:hAnsi="Lato"/>
        </w:rPr>
        <w:t xml:space="preserve">the central </w:t>
      </w:r>
      <w:r w:rsidR="006E5561" w:rsidRPr="0015370D">
        <w:rPr>
          <w:rFonts w:ascii="Lato" w:hAnsi="Lato"/>
        </w:rPr>
        <w:t xml:space="preserve">beliefs that Catholics hold, the basis for them and the </w:t>
      </w:r>
      <w:r w:rsidR="00DC7634" w:rsidRPr="0015370D">
        <w:rPr>
          <w:rFonts w:ascii="Lato" w:hAnsi="Lato"/>
        </w:rPr>
        <w:t>relationship between faith and life.</w:t>
      </w:r>
      <w:r w:rsidRPr="0015370D">
        <w:rPr>
          <w:rFonts w:ascii="Lato" w:hAnsi="Lato"/>
        </w:rPr>
        <w:t xml:space="preserve"> These are explicitly taught in RE, though we develop and encourage them through our Catholic Life and Collective Worship. </w:t>
      </w:r>
    </w:p>
    <w:p w14:paraId="7FD0B116" w14:textId="77777777" w:rsidR="004203E5" w:rsidRPr="0015370D" w:rsidRDefault="004203E5" w:rsidP="0055391A">
      <w:pPr>
        <w:rPr>
          <w:rFonts w:ascii="Lato" w:hAnsi="Lato"/>
        </w:rPr>
      </w:pPr>
    </w:p>
    <w:p w14:paraId="07862AF2" w14:textId="77777777" w:rsidR="00572F11" w:rsidRPr="0015370D" w:rsidRDefault="00214773" w:rsidP="0055391A">
      <w:pPr>
        <w:rPr>
          <w:rFonts w:ascii="Lato" w:hAnsi="Lato"/>
        </w:rPr>
      </w:pPr>
      <w:r w:rsidRPr="00AC75A5">
        <w:rPr>
          <w:rFonts w:ascii="Lato" w:hAnsi="Lato"/>
          <w:b/>
          <w:bCs/>
        </w:rPr>
        <w:t>Religious Education</w:t>
      </w:r>
      <w:r w:rsidRPr="0015370D">
        <w:rPr>
          <w:rFonts w:ascii="Lato" w:hAnsi="Lato"/>
        </w:rPr>
        <w:t xml:space="preserve"> is taught within its own right </w:t>
      </w:r>
      <w:r w:rsidR="00572F11" w:rsidRPr="0015370D">
        <w:rPr>
          <w:rFonts w:ascii="Lato" w:hAnsi="Lato"/>
        </w:rPr>
        <w:t>using ‘</w:t>
      </w:r>
      <w:r w:rsidR="00444695" w:rsidRPr="0015370D">
        <w:rPr>
          <w:rFonts w:ascii="Lato" w:hAnsi="Lato"/>
        </w:rPr>
        <w:t xml:space="preserve">To Know You More </w:t>
      </w:r>
      <w:r w:rsidR="00890201" w:rsidRPr="0015370D">
        <w:rPr>
          <w:rFonts w:ascii="Lato" w:hAnsi="Lato"/>
        </w:rPr>
        <w:t>Clearly’</w:t>
      </w:r>
      <w:r w:rsidRPr="0015370D">
        <w:rPr>
          <w:rFonts w:ascii="Lato" w:hAnsi="Lato"/>
        </w:rPr>
        <w:t xml:space="preserve">. 10% of curriculum time is devoted to Religious Education excluding assembly and Acts of Worship time, as advised by the Bishops of England and Wales.  </w:t>
      </w:r>
    </w:p>
    <w:p w14:paraId="280DF061" w14:textId="77777777" w:rsidR="005B0803" w:rsidRPr="0015370D" w:rsidRDefault="00214773" w:rsidP="0055391A">
      <w:pPr>
        <w:rPr>
          <w:rFonts w:ascii="Lato" w:hAnsi="Lato"/>
        </w:rPr>
      </w:pPr>
      <w:r w:rsidRPr="0015370D">
        <w:rPr>
          <w:rFonts w:ascii="Lato" w:hAnsi="Lato"/>
        </w:rPr>
        <w:t xml:space="preserve">We aim to create an environment where acceptance, respect, mutual trust and love are evident and to foster a sense of self-worth. We endeavour to help each child to think, appreciate, question and work for what is good as they grow in faith. </w:t>
      </w:r>
    </w:p>
    <w:p w14:paraId="4F6F139D" w14:textId="77777777" w:rsidR="005B0803" w:rsidRPr="0015370D" w:rsidRDefault="00214773" w:rsidP="0055391A">
      <w:pPr>
        <w:rPr>
          <w:rFonts w:ascii="Lato" w:hAnsi="Lato"/>
        </w:rPr>
      </w:pPr>
      <w:r w:rsidRPr="0015370D">
        <w:rPr>
          <w:rFonts w:ascii="Lato" w:hAnsi="Lato"/>
        </w:rPr>
        <w:t xml:space="preserve">We teach our children to develop a desire to search for meaning through the experiences they have. </w:t>
      </w:r>
    </w:p>
    <w:p w14:paraId="69BFAF99" w14:textId="77777777" w:rsidR="005B0803" w:rsidRPr="0015370D" w:rsidRDefault="00214773" w:rsidP="0055391A">
      <w:pPr>
        <w:rPr>
          <w:rFonts w:ascii="Lato" w:hAnsi="Lato"/>
        </w:rPr>
      </w:pPr>
      <w:r w:rsidRPr="0015370D">
        <w:rPr>
          <w:rFonts w:ascii="Lato" w:hAnsi="Lato"/>
        </w:rPr>
        <w:t xml:space="preserve">We guide our pupils to question and grow in faith as they develop their spiritual journey.   </w:t>
      </w:r>
    </w:p>
    <w:p w14:paraId="3AA03370" w14:textId="77777777" w:rsidR="00AC75A5" w:rsidRDefault="00AC75A5" w:rsidP="0055391A">
      <w:pPr>
        <w:rPr>
          <w:rFonts w:ascii="Lato" w:hAnsi="Lato"/>
          <w:b/>
          <w:bCs/>
        </w:rPr>
      </w:pPr>
    </w:p>
    <w:p w14:paraId="36DE4084" w14:textId="77777777" w:rsidR="00AC75A5" w:rsidRDefault="00AC75A5" w:rsidP="0055391A">
      <w:pPr>
        <w:rPr>
          <w:rFonts w:ascii="Lato" w:hAnsi="Lato"/>
          <w:b/>
          <w:bCs/>
        </w:rPr>
      </w:pPr>
    </w:p>
    <w:p w14:paraId="35F42E35" w14:textId="77777777" w:rsidR="00AC75A5" w:rsidRDefault="00AC75A5" w:rsidP="0055391A">
      <w:pPr>
        <w:rPr>
          <w:rFonts w:ascii="Lato" w:hAnsi="Lato"/>
          <w:b/>
          <w:bCs/>
        </w:rPr>
      </w:pPr>
    </w:p>
    <w:p w14:paraId="6B05B8EA" w14:textId="77777777" w:rsidR="00AC75A5" w:rsidRDefault="00AC75A5" w:rsidP="0055391A">
      <w:pPr>
        <w:rPr>
          <w:rFonts w:ascii="Lato" w:hAnsi="Lato"/>
          <w:b/>
          <w:bCs/>
        </w:rPr>
      </w:pPr>
    </w:p>
    <w:p w14:paraId="24A90256" w14:textId="77777777" w:rsidR="00AC75A5" w:rsidRDefault="00AC75A5" w:rsidP="0055391A">
      <w:pPr>
        <w:rPr>
          <w:rFonts w:ascii="Lato" w:hAnsi="Lato"/>
          <w:b/>
          <w:bCs/>
        </w:rPr>
      </w:pPr>
    </w:p>
    <w:p w14:paraId="3EBEA49A" w14:textId="5593DD98" w:rsidR="00AC75A5" w:rsidRDefault="00214773" w:rsidP="0055391A">
      <w:pPr>
        <w:rPr>
          <w:rFonts w:ascii="Lato" w:hAnsi="Lato"/>
        </w:rPr>
      </w:pPr>
      <w:r w:rsidRPr="00AC75A5">
        <w:rPr>
          <w:rFonts w:ascii="Lato" w:hAnsi="Lato"/>
          <w:b/>
          <w:bCs/>
        </w:rPr>
        <w:t>Other Faiths</w:t>
      </w:r>
      <w:r w:rsidRPr="0015370D">
        <w:rPr>
          <w:rFonts w:ascii="Lato" w:hAnsi="Lato"/>
        </w:rPr>
        <w:t xml:space="preserve"> </w:t>
      </w:r>
    </w:p>
    <w:p w14:paraId="5EBF1857" w14:textId="11F352DD" w:rsidR="0015370D" w:rsidRPr="0015370D" w:rsidRDefault="00214773" w:rsidP="0055391A">
      <w:pPr>
        <w:rPr>
          <w:rFonts w:ascii="Lato" w:hAnsi="Lato"/>
        </w:rPr>
      </w:pPr>
      <w:r w:rsidRPr="0015370D">
        <w:rPr>
          <w:rFonts w:ascii="Lato" w:hAnsi="Lato"/>
        </w:rPr>
        <w:t xml:space="preserve">As part of </w:t>
      </w:r>
      <w:proofErr w:type="gramStart"/>
      <w:r w:rsidRPr="0015370D">
        <w:rPr>
          <w:rFonts w:ascii="Lato" w:hAnsi="Lato"/>
        </w:rPr>
        <w:t>our</w:t>
      </w:r>
      <w:proofErr w:type="gramEnd"/>
      <w:r w:rsidRPr="0015370D">
        <w:rPr>
          <w:rFonts w:ascii="Lato" w:hAnsi="Lato"/>
        </w:rPr>
        <w:t xml:space="preserve"> RE curriculum, we teach and learn about other faiths throughout the year.  This includes Sikhism, Judaism, Hinduism and Islam. We teach the children that Jesus showed respect for those within and outside his own faith, and because we learn from Jesus, we must also do the same. We celebrate other faiths not only through our teaching but also through inviting parents/carers and external providers into assemblies to talk about their faith and culture.</w:t>
      </w:r>
    </w:p>
    <w:p w14:paraId="2F20F1BF" w14:textId="77777777" w:rsidR="0015370D" w:rsidRDefault="0015370D" w:rsidP="0055391A"/>
    <w:p w14:paraId="6D955453" w14:textId="77777777" w:rsidR="004C417D" w:rsidRDefault="004C417D" w:rsidP="0055391A"/>
    <w:p w14:paraId="3C7891F5" w14:textId="0971B169" w:rsidR="00E738B7" w:rsidRDefault="004C417D" w:rsidP="0055391A">
      <w:r>
        <w:t>#</w:t>
      </w:r>
      <w:r w:rsidR="00214773" w:rsidRPr="00214773">
        <w:t xml:space="preserve"> NB: In some personalised circumstances pupils may not be part of some RE lessons. </w:t>
      </w:r>
    </w:p>
    <w:sectPr w:rsidR="00E738B7" w:rsidSect="00533688">
      <w:headerReference w:type="default" r:id="rId10"/>
      <w:footerReference w:type="default" r:id="rId11"/>
      <w:pgSz w:w="11900" w:h="16840"/>
      <w:pgMar w:top="2835" w:right="851" w:bottom="851" w:left="851" w:header="850" w:footer="15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81F4F" w14:textId="77777777" w:rsidR="00E460FA" w:rsidRDefault="00E460FA" w:rsidP="003F5AEB">
      <w:r>
        <w:separator/>
      </w:r>
    </w:p>
  </w:endnote>
  <w:endnote w:type="continuationSeparator" w:id="0">
    <w:p w14:paraId="26F89D4F" w14:textId="77777777" w:rsidR="00E460FA" w:rsidRDefault="00E460FA" w:rsidP="003F5AEB">
      <w:r>
        <w:continuationSeparator/>
      </w:r>
    </w:p>
  </w:endnote>
  <w:endnote w:type="continuationNotice" w:id="1">
    <w:p w14:paraId="637E4A03" w14:textId="77777777" w:rsidR="00E460FA" w:rsidRDefault="00E46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Lato ExtraBold">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Lato SemiBold">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7304" w14:textId="3D3435B9" w:rsidR="0075226A" w:rsidRDefault="006D7AA1">
    <w:pPr>
      <w:pStyle w:val="Footer"/>
    </w:pPr>
    <w:r>
      <w:rPr>
        <w:noProof/>
        <w:lang w:eastAsia="en-GB"/>
      </w:rPr>
      <mc:AlternateContent>
        <mc:Choice Requires="wps">
          <w:drawing>
            <wp:anchor distT="0" distB="0" distL="114300" distR="114300" simplePos="0" relativeHeight="251658240" behindDoc="1" locked="0" layoutInCell="1" allowOverlap="1" wp14:anchorId="0F3E2427" wp14:editId="0ABD1171">
              <wp:simplePos x="0" y="0"/>
              <wp:positionH relativeFrom="page">
                <wp:posOffset>2066925</wp:posOffset>
              </wp:positionH>
              <wp:positionV relativeFrom="page">
                <wp:posOffset>9610725</wp:posOffset>
              </wp:positionV>
              <wp:extent cx="2503170" cy="768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170" cy="768350"/>
                      </a:xfrm>
                      <a:prstGeom prst="rect">
                        <a:avLst/>
                      </a:prstGeom>
                      <a:noFill/>
                      <a:ln w="6350">
                        <a:noFill/>
                      </a:ln>
                    </wps:spPr>
                    <wps:txb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7" type="#_x0000_t202" style="position:absolute;margin-left:162.75pt;margin-top:756.75pt;width:197.1pt;height: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j0Fw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" filled="f" stroked="f" strokeweight=".5pt">
              <v:textbo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v:textbox>
              <w10:wrap anchorx="page" anchory="page"/>
            </v:shape>
          </w:pict>
        </mc:Fallback>
      </mc:AlternateContent>
    </w:r>
    <w:r w:rsidR="0075226A">
      <w:rPr>
        <w:noProof/>
        <w:lang w:eastAsia="en-GB"/>
      </w:rPr>
      <mc:AlternateContent>
        <mc:Choice Requires="wps">
          <w:drawing>
            <wp:anchor distT="0" distB="0" distL="114300" distR="114300" simplePos="0" relativeHeight="251658244"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D57F2A" id="Straight Connector 14" o:spid="_x0000_s1026"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" strokecolor="#777776" strokeweight=".5pt">
              <v:stroke joinstyle="miter"/>
              <w10:wrap anchorx="page" anchory="page"/>
            </v:line>
          </w:pict>
        </mc:Fallback>
      </mc:AlternateContent>
    </w:r>
    <w:r w:rsidR="0075226A">
      <w:rPr>
        <w:noProof/>
        <w:lang w:eastAsia="en-GB"/>
      </w:rPr>
      <w:drawing>
        <wp:anchor distT="0" distB="0" distL="114300" distR="114300" simplePos="0" relativeHeight="251658243"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w:drawing>
        <wp:anchor distT="0" distB="0" distL="114300" distR="114300" simplePos="0" relativeHeight="251658242"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mc:AlternateContent>
        <mc:Choice Requires="wps">
          <w:drawing>
            <wp:anchor distT="0" distB="0" distL="114300" distR="114300" simplePos="0" relativeHeight="251658241" behindDoc="1" locked="0" layoutInCell="1" allowOverlap="1" wp14:anchorId="5CF54376" wp14:editId="41F373F3">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9DF8C4" id="Straight Connector 8" o:spid="_x0000_s1026" style="position:absolute;z-index:-2516582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" strokecolor="black [3213]"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35B6" w14:textId="77777777" w:rsidR="00E460FA" w:rsidRDefault="00E460FA" w:rsidP="003F5AEB">
      <w:r>
        <w:separator/>
      </w:r>
    </w:p>
  </w:footnote>
  <w:footnote w:type="continuationSeparator" w:id="0">
    <w:p w14:paraId="54524EA4" w14:textId="77777777" w:rsidR="00E460FA" w:rsidRDefault="00E460FA" w:rsidP="003F5AEB">
      <w:r>
        <w:continuationSeparator/>
      </w:r>
    </w:p>
  </w:footnote>
  <w:footnote w:type="continuationNotice" w:id="1">
    <w:p w14:paraId="30B10AB1" w14:textId="77777777" w:rsidR="00E460FA" w:rsidRDefault="00E460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C451" w14:textId="2ACBE740" w:rsidR="0075226A" w:rsidRDefault="004726A7">
    <w:pPr>
      <w:pStyle w:val="Header"/>
    </w:pPr>
    <w:r>
      <w:rPr>
        <w:noProof/>
        <w:lang w:eastAsia="en-GB"/>
      </w:rPr>
      <mc:AlternateContent>
        <mc:Choice Requires="wps">
          <w:drawing>
            <wp:anchor distT="45720" distB="45720" distL="114300" distR="114300" simplePos="0" relativeHeight="251660294" behindDoc="0" locked="0" layoutInCell="1" allowOverlap="1" wp14:anchorId="25E138A7" wp14:editId="739415D2">
              <wp:simplePos x="0" y="0"/>
              <wp:positionH relativeFrom="column">
                <wp:posOffset>3752215</wp:posOffset>
              </wp:positionH>
              <wp:positionV relativeFrom="paragraph">
                <wp:posOffset>-283845</wp:posOffset>
              </wp:positionV>
              <wp:extent cx="2360930" cy="1404620"/>
              <wp:effectExtent l="0" t="0" r="63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41000A" w14:textId="5039E84C" w:rsidR="004726A7" w:rsidRDefault="004726A7" w:rsidP="00A50AF8">
                          <w:pPr>
                            <w:spacing w:line="276" w:lineRule="auto"/>
                            <w:jc w:val="center"/>
                            <w:rPr>
                              <w:rFonts w:ascii="Raleway" w:hAnsi="Raleway"/>
                              <w:i/>
                              <w:sz w:val="20"/>
                              <w:szCs w:val="28"/>
                              <w:u w:val="single"/>
                            </w:rPr>
                          </w:pPr>
                          <w:r w:rsidRPr="006D7AA1">
                            <w:rPr>
                              <w:rFonts w:ascii="Raleway" w:hAnsi="Raleway"/>
                              <w:i/>
                              <w:sz w:val="20"/>
                              <w:szCs w:val="28"/>
                              <w:u w:val="single"/>
                            </w:rPr>
                            <w:t>Trust vision</w:t>
                          </w:r>
                        </w:p>
                        <w:p w14:paraId="58919D59" w14:textId="4CDA7F68" w:rsidR="00B630D4" w:rsidRPr="006D7AA1" w:rsidRDefault="00B630D4" w:rsidP="00A50AF8">
                          <w:pPr>
                            <w:spacing w:line="276" w:lineRule="auto"/>
                            <w:jc w:val="center"/>
                            <w:rPr>
                              <w:rFonts w:ascii="Raleway" w:hAnsi="Raleway"/>
                              <w:i/>
                              <w:sz w:val="20"/>
                              <w:szCs w:val="28"/>
                              <w:u w:val="single"/>
                            </w:rPr>
                          </w:pPr>
                          <w:r>
                            <w:rPr>
                              <w:rFonts w:ascii="Raleway" w:hAnsi="Raleway"/>
                              <w:i/>
                              <w:sz w:val="20"/>
                              <w:szCs w:val="28"/>
                              <w:u w:val="single"/>
                            </w:rPr>
                            <w:t xml:space="preserve">Growing in faith, serving with love. Transforming our </w:t>
                          </w:r>
                          <w:proofErr w:type="gramStart"/>
                          <w:r>
                            <w:rPr>
                              <w:rFonts w:ascii="Raleway" w:hAnsi="Raleway"/>
                              <w:i/>
                              <w:sz w:val="20"/>
                              <w:szCs w:val="28"/>
                              <w:u w:val="single"/>
                            </w:rPr>
                            <w:t>world ;</w:t>
                          </w:r>
                          <w:proofErr w:type="gramEnd"/>
                          <w:r>
                            <w:rPr>
                              <w:rFonts w:ascii="Raleway" w:hAnsi="Raleway"/>
                              <w:i/>
                              <w:sz w:val="20"/>
                              <w:szCs w:val="28"/>
                              <w:u w:val="single"/>
                            </w:rPr>
                            <w:t xml:space="preserve"> together in Christ.</w:t>
                          </w:r>
                        </w:p>
                        <w:p w14:paraId="739A479C" w14:textId="15221A64" w:rsidR="004726A7" w:rsidRDefault="004726A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E138A7" id="_x0000_t202" coordsize="21600,21600" o:spt="202" path="m,l,21600r21600,l21600,xe">
              <v:stroke joinstyle="miter"/>
              <v:path gradientshapeok="t" o:connecttype="rect"/>
            </v:shapetype>
            <v:shape id="Text Box 2" o:spid="_x0000_s1026" type="#_x0000_t202" style="position:absolute;margin-left:295.45pt;margin-top:-22.35pt;width:185.9pt;height:110.6pt;z-index:25166029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" stroked="f">
              <v:textbox style="mso-fit-shape-to-text:t">
                <w:txbxContent>
                  <w:p w14:paraId="2441000A" w14:textId="5039E84C" w:rsidR="004726A7" w:rsidRDefault="004726A7" w:rsidP="00A50AF8">
                    <w:pPr>
                      <w:spacing w:line="276" w:lineRule="auto"/>
                      <w:jc w:val="center"/>
                      <w:rPr>
                        <w:rFonts w:ascii="Raleway" w:hAnsi="Raleway"/>
                        <w:i/>
                        <w:sz w:val="20"/>
                        <w:szCs w:val="28"/>
                        <w:u w:val="single"/>
                      </w:rPr>
                    </w:pPr>
                    <w:r w:rsidRPr="006D7AA1">
                      <w:rPr>
                        <w:rFonts w:ascii="Raleway" w:hAnsi="Raleway"/>
                        <w:i/>
                        <w:sz w:val="20"/>
                        <w:szCs w:val="28"/>
                        <w:u w:val="single"/>
                      </w:rPr>
                      <w:t>Trust vision</w:t>
                    </w:r>
                  </w:p>
                  <w:p w14:paraId="58919D59" w14:textId="4CDA7F68" w:rsidR="00B630D4" w:rsidRPr="006D7AA1" w:rsidRDefault="00B630D4" w:rsidP="00A50AF8">
                    <w:pPr>
                      <w:spacing w:line="276" w:lineRule="auto"/>
                      <w:jc w:val="center"/>
                      <w:rPr>
                        <w:rFonts w:ascii="Raleway" w:hAnsi="Raleway"/>
                        <w:i/>
                        <w:sz w:val="20"/>
                        <w:szCs w:val="28"/>
                        <w:u w:val="single"/>
                      </w:rPr>
                    </w:pPr>
                    <w:r>
                      <w:rPr>
                        <w:rFonts w:ascii="Raleway" w:hAnsi="Raleway"/>
                        <w:i/>
                        <w:sz w:val="20"/>
                        <w:szCs w:val="28"/>
                        <w:u w:val="single"/>
                      </w:rPr>
                      <w:t xml:space="preserve">Growing in faith, serving with love. Transforming our </w:t>
                    </w:r>
                    <w:proofErr w:type="gramStart"/>
                    <w:r>
                      <w:rPr>
                        <w:rFonts w:ascii="Raleway" w:hAnsi="Raleway"/>
                        <w:i/>
                        <w:sz w:val="20"/>
                        <w:szCs w:val="28"/>
                        <w:u w:val="single"/>
                      </w:rPr>
                      <w:t>world ;</w:t>
                    </w:r>
                    <w:proofErr w:type="gramEnd"/>
                    <w:r>
                      <w:rPr>
                        <w:rFonts w:ascii="Raleway" w:hAnsi="Raleway"/>
                        <w:i/>
                        <w:sz w:val="20"/>
                        <w:szCs w:val="28"/>
                        <w:u w:val="single"/>
                      </w:rPr>
                      <w:t xml:space="preserve"> together in Christ.</w:t>
                    </w:r>
                  </w:p>
                  <w:p w14:paraId="739A479C" w14:textId="15221A64" w:rsidR="004726A7" w:rsidRDefault="004726A7"/>
                </w:txbxContent>
              </v:textbox>
              <w10:wrap type="square"/>
            </v:shape>
          </w:pict>
        </mc:Fallback>
      </mc:AlternateContent>
    </w:r>
    <w:r w:rsidR="0075226A">
      <w:rPr>
        <w:noProof/>
        <w:lang w:eastAsia="en-GB"/>
      </w:rPr>
      <w:drawing>
        <wp:anchor distT="0" distB="0" distL="114300" distR="114300" simplePos="0" relativeHeight="251658245" behindDoc="0" locked="0" layoutInCell="1" allowOverlap="1" wp14:anchorId="1A1E4707" wp14:editId="6B733E57">
          <wp:simplePos x="0" y="0"/>
          <wp:positionH relativeFrom="column">
            <wp:posOffset>-226060</wp:posOffset>
          </wp:positionH>
          <wp:positionV relativeFrom="paragraph">
            <wp:posOffset>-47625</wp:posOffset>
          </wp:positionV>
          <wp:extent cx="880745" cy="866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539F"/>
    <w:multiLevelType w:val="hybridMultilevel"/>
    <w:tmpl w:val="266E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91C1A"/>
    <w:multiLevelType w:val="hybridMultilevel"/>
    <w:tmpl w:val="359E7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539B4"/>
    <w:multiLevelType w:val="hybridMultilevel"/>
    <w:tmpl w:val="C80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E2781"/>
    <w:multiLevelType w:val="hybridMultilevel"/>
    <w:tmpl w:val="70B07CE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78208C0"/>
    <w:multiLevelType w:val="hybridMultilevel"/>
    <w:tmpl w:val="CBE4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554F2"/>
    <w:multiLevelType w:val="hybridMultilevel"/>
    <w:tmpl w:val="073E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9007B"/>
    <w:multiLevelType w:val="hybridMultilevel"/>
    <w:tmpl w:val="4184C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84F5F"/>
    <w:multiLevelType w:val="hybridMultilevel"/>
    <w:tmpl w:val="8E0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65027"/>
    <w:multiLevelType w:val="multilevel"/>
    <w:tmpl w:val="7108D934"/>
    <w:lvl w:ilvl="0">
      <w:numFmt w:val="bullet"/>
      <w:lvlText w:val="●"/>
      <w:lvlJc w:val="left"/>
      <w:pPr>
        <w:ind w:left="820" w:hanging="360"/>
      </w:pPr>
      <w:rPr>
        <w:rFonts w:ascii="Arial" w:eastAsia="Arial" w:hAnsi="Arial" w:cs="Arial"/>
        <w:w w:val="99"/>
        <w:sz w:val="19"/>
        <w:szCs w:val="19"/>
        <w:lang w:val="en-GB" w:eastAsia="en-GB" w:bidi="en-GB"/>
      </w:rPr>
    </w:lvl>
    <w:lvl w:ilvl="1">
      <w:numFmt w:val="bullet"/>
      <w:lvlText w:val="○"/>
      <w:lvlJc w:val="left"/>
      <w:pPr>
        <w:ind w:left="1540" w:hanging="360"/>
      </w:pPr>
      <w:rPr>
        <w:rFonts w:ascii="Arial" w:eastAsia="Arial" w:hAnsi="Arial" w:cs="Arial"/>
        <w:w w:val="99"/>
        <w:sz w:val="19"/>
        <w:szCs w:val="19"/>
        <w:lang w:val="en-GB" w:eastAsia="en-GB" w:bidi="en-GB"/>
      </w:rPr>
    </w:lvl>
    <w:lvl w:ilvl="2">
      <w:numFmt w:val="bullet"/>
      <w:lvlText w:val="•"/>
      <w:lvlJc w:val="left"/>
      <w:pPr>
        <w:ind w:left="2392" w:hanging="360"/>
      </w:pPr>
      <w:rPr>
        <w:lang w:val="en-GB" w:eastAsia="en-GB" w:bidi="en-GB"/>
      </w:rPr>
    </w:lvl>
    <w:lvl w:ilvl="3">
      <w:numFmt w:val="bullet"/>
      <w:lvlText w:val="•"/>
      <w:lvlJc w:val="left"/>
      <w:pPr>
        <w:ind w:left="3244" w:hanging="360"/>
      </w:pPr>
      <w:rPr>
        <w:lang w:val="en-GB" w:eastAsia="en-GB" w:bidi="en-GB"/>
      </w:rPr>
    </w:lvl>
    <w:lvl w:ilvl="4">
      <w:numFmt w:val="bullet"/>
      <w:lvlText w:val="•"/>
      <w:lvlJc w:val="left"/>
      <w:pPr>
        <w:ind w:left="4096" w:hanging="360"/>
      </w:pPr>
      <w:rPr>
        <w:lang w:val="en-GB" w:eastAsia="en-GB" w:bidi="en-GB"/>
      </w:rPr>
    </w:lvl>
    <w:lvl w:ilvl="5">
      <w:numFmt w:val="bullet"/>
      <w:lvlText w:val="•"/>
      <w:lvlJc w:val="left"/>
      <w:pPr>
        <w:ind w:left="4948" w:hanging="360"/>
      </w:pPr>
      <w:rPr>
        <w:lang w:val="en-GB" w:eastAsia="en-GB" w:bidi="en-GB"/>
      </w:rPr>
    </w:lvl>
    <w:lvl w:ilvl="6">
      <w:numFmt w:val="bullet"/>
      <w:lvlText w:val="•"/>
      <w:lvlJc w:val="left"/>
      <w:pPr>
        <w:ind w:left="5800" w:hanging="360"/>
      </w:pPr>
      <w:rPr>
        <w:lang w:val="en-GB" w:eastAsia="en-GB" w:bidi="en-GB"/>
      </w:rPr>
    </w:lvl>
    <w:lvl w:ilvl="7">
      <w:numFmt w:val="bullet"/>
      <w:lvlText w:val="•"/>
      <w:lvlJc w:val="left"/>
      <w:pPr>
        <w:ind w:left="6652" w:hanging="360"/>
      </w:pPr>
      <w:rPr>
        <w:lang w:val="en-GB" w:eastAsia="en-GB" w:bidi="en-GB"/>
      </w:rPr>
    </w:lvl>
    <w:lvl w:ilvl="8">
      <w:numFmt w:val="bullet"/>
      <w:lvlText w:val="•"/>
      <w:lvlJc w:val="left"/>
      <w:pPr>
        <w:ind w:left="7504" w:hanging="360"/>
      </w:pPr>
      <w:rPr>
        <w:lang w:val="en-GB" w:eastAsia="en-GB" w:bidi="en-GB"/>
      </w:rPr>
    </w:lvl>
  </w:abstractNum>
  <w:abstractNum w:abstractNumId="9" w15:restartNumberingAfterBreak="0">
    <w:nsid w:val="2980403D"/>
    <w:multiLevelType w:val="hybridMultilevel"/>
    <w:tmpl w:val="5B08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1" w15:restartNumberingAfterBreak="0">
    <w:nsid w:val="33184FEA"/>
    <w:multiLevelType w:val="hybridMultilevel"/>
    <w:tmpl w:val="B2142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D571E8"/>
    <w:multiLevelType w:val="hybridMultilevel"/>
    <w:tmpl w:val="ACB09140"/>
    <w:lvl w:ilvl="0" w:tplc="08090001">
      <w:start w:val="1"/>
      <w:numFmt w:val="bullet"/>
      <w:lvlText w:val=""/>
      <w:lvlJc w:val="left"/>
      <w:pPr>
        <w:ind w:left="720" w:hanging="360"/>
      </w:pPr>
      <w:rPr>
        <w:rFonts w:ascii="Symbol" w:hAnsi="Symbol" w:hint="default"/>
      </w:rPr>
    </w:lvl>
    <w:lvl w:ilvl="1" w:tplc="E88AB2AA">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832DC"/>
    <w:multiLevelType w:val="hybridMultilevel"/>
    <w:tmpl w:val="C07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4649B"/>
    <w:multiLevelType w:val="hybridMultilevel"/>
    <w:tmpl w:val="CC66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5543E"/>
    <w:multiLevelType w:val="hybridMultilevel"/>
    <w:tmpl w:val="2FD6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C06F6"/>
    <w:multiLevelType w:val="hybridMultilevel"/>
    <w:tmpl w:val="CC4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A399D"/>
    <w:multiLevelType w:val="hybridMultilevel"/>
    <w:tmpl w:val="50B6DB64"/>
    <w:lvl w:ilvl="0" w:tplc="2EA4AF86">
      <w:numFmt w:val="bullet"/>
      <w:lvlText w:val="-"/>
      <w:lvlJc w:val="left"/>
      <w:pPr>
        <w:ind w:left="720" w:hanging="360"/>
      </w:pPr>
      <w:rPr>
        <w:rFonts w:ascii="Lato ExtraBold" w:eastAsiaTheme="minorHAnsi" w:hAnsi="Lato Extra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5D545E"/>
    <w:multiLevelType w:val="multilevel"/>
    <w:tmpl w:val="B34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12AD3"/>
    <w:multiLevelType w:val="hybridMultilevel"/>
    <w:tmpl w:val="32463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23FF6"/>
    <w:multiLevelType w:val="hybridMultilevel"/>
    <w:tmpl w:val="1A7A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213DF"/>
    <w:multiLevelType w:val="hybridMultilevel"/>
    <w:tmpl w:val="F4564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C874E8"/>
    <w:multiLevelType w:val="hybridMultilevel"/>
    <w:tmpl w:val="88B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74ABC"/>
    <w:multiLevelType w:val="hybridMultilevel"/>
    <w:tmpl w:val="0F162E4C"/>
    <w:lvl w:ilvl="0" w:tplc="0809000F">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4" w15:restartNumberingAfterBreak="0">
    <w:nsid w:val="73C64CB4"/>
    <w:multiLevelType w:val="multilevel"/>
    <w:tmpl w:val="AA7CEF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748A1D05"/>
    <w:multiLevelType w:val="hybridMultilevel"/>
    <w:tmpl w:val="62442A6E"/>
    <w:lvl w:ilvl="0" w:tplc="08090001">
      <w:start w:val="1"/>
      <w:numFmt w:val="bullet"/>
      <w:lvlText w:val=""/>
      <w:lvlJc w:val="left"/>
      <w:pPr>
        <w:ind w:left="720" w:hanging="360"/>
      </w:pPr>
      <w:rPr>
        <w:rFonts w:ascii="Symbol" w:hAnsi="Symbol" w:hint="default"/>
      </w:rPr>
    </w:lvl>
    <w:lvl w:ilvl="1" w:tplc="4C06D76E">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40726E"/>
    <w:multiLevelType w:val="hybridMultilevel"/>
    <w:tmpl w:val="64D6E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8826AA4"/>
    <w:multiLevelType w:val="hybridMultilevel"/>
    <w:tmpl w:val="C362F9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B9E2647"/>
    <w:multiLevelType w:val="hybridMultilevel"/>
    <w:tmpl w:val="90AC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6700F2"/>
    <w:multiLevelType w:val="hybridMultilevel"/>
    <w:tmpl w:val="A0E042C0"/>
    <w:lvl w:ilvl="0" w:tplc="08090001">
      <w:start w:val="1"/>
      <w:numFmt w:val="bullet"/>
      <w:lvlText w:val=""/>
      <w:lvlJc w:val="left"/>
      <w:pPr>
        <w:ind w:left="720" w:hanging="360"/>
      </w:pPr>
      <w:rPr>
        <w:rFonts w:ascii="Symbol" w:hAnsi="Symbol" w:hint="default"/>
      </w:rPr>
    </w:lvl>
    <w:lvl w:ilvl="1" w:tplc="157C9A04">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202683">
    <w:abstractNumId w:val="12"/>
  </w:num>
  <w:num w:numId="2" w16cid:durableId="872882440">
    <w:abstractNumId w:val="25"/>
  </w:num>
  <w:num w:numId="3" w16cid:durableId="137498375">
    <w:abstractNumId w:val="6"/>
  </w:num>
  <w:num w:numId="4" w16cid:durableId="1839298971">
    <w:abstractNumId w:val="19"/>
  </w:num>
  <w:num w:numId="5" w16cid:durableId="117185080">
    <w:abstractNumId w:val="2"/>
  </w:num>
  <w:num w:numId="6" w16cid:durableId="1972243362">
    <w:abstractNumId w:val="29"/>
  </w:num>
  <w:num w:numId="7" w16cid:durableId="772821447">
    <w:abstractNumId w:val="22"/>
  </w:num>
  <w:num w:numId="8" w16cid:durableId="233784286">
    <w:abstractNumId w:val="20"/>
  </w:num>
  <w:num w:numId="9" w16cid:durableId="1731801083">
    <w:abstractNumId w:val="5"/>
  </w:num>
  <w:num w:numId="10" w16cid:durableId="1547134707">
    <w:abstractNumId w:val="8"/>
  </w:num>
  <w:num w:numId="11" w16cid:durableId="1550996481">
    <w:abstractNumId w:val="18"/>
  </w:num>
  <w:num w:numId="12" w16cid:durableId="103501527">
    <w:abstractNumId w:val="3"/>
  </w:num>
  <w:num w:numId="13" w16cid:durableId="2093697521">
    <w:abstractNumId w:val="26"/>
  </w:num>
  <w:num w:numId="14" w16cid:durableId="44912069">
    <w:abstractNumId w:val="1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2759699">
    <w:abstractNumId w:val="23"/>
  </w:num>
  <w:num w:numId="16" w16cid:durableId="556665017">
    <w:abstractNumId w:val="27"/>
  </w:num>
  <w:num w:numId="17" w16cid:durableId="693070152">
    <w:abstractNumId w:val="0"/>
  </w:num>
  <w:num w:numId="18" w16cid:durableId="1415205869">
    <w:abstractNumId w:val="28"/>
  </w:num>
  <w:num w:numId="19" w16cid:durableId="491609310">
    <w:abstractNumId w:val="9"/>
  </w:num>
  <w:num w:numId="20" w16cid:durableId="1736665357">
    <w:abstractNumId w:val="14"/>
  </w:num>
  <w:num w:numId="21" w16cid:durableId="1092312185">
    <w:abstractNumId w:val="21"/>
  </w:num>
  <w:num w:numId="22" w16cid:durableId="1351224479">
    <w:abstractNumId w:val="7"/>
  </w:num>
  <w:num w:numId="23" w16cid:durableId="1024550214">
    <w:abstractNumId w:val="16"/>
  </w:num>
  <w:num w:numId="24" w16cid:durableId="599072426">
    <w:abstractNumId w:val="1"/>
  </w:num>
  <w:num w:numId="25" w16cid:durableId="1014452318">
    <w:abstractNumId w:val="15"/>
  </w:num>
  <w:num w:numId="26" w16cid:durableId="1747848432">
    <w:abstractNumId w:val="4"/>
  </w:num>
  <w:num w:numId="27" w16cid:durableId="1469859532">
    <w:abstractNumId w:val="13"/>
  </w:num>
  <w:num w:numId="28" w16cid:durableId="274362852">
    <w:abstractNumId w:val="17"/>
  </w:num>
  <w:num w:numId="29" w16cid:durableId="702251006">
    <w:abstractNumId w:val="24"/>
  </w:num>
  <w:num w:numId="30" w16cid:durableId="1630141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030CF"/>
    <w:rsid w:val="00003B3E"/>
    <w:rsid w:val="00011358"/>
    <w:rsid w:val="0001454B"/>
    <w:rsid w:val="00016B5A"/>
    <w:rsid w:val="00023D9B"/>
    <w:rsid w:val="0002462F"/>
    <w:rsid w:val="000333D9"/>
    <w:rsid w:val="00034277"/>
    <w:rsid w:val="00035CB3"/>
    <w:rsid w:val="000409D1"/>
    <w:rsid w:val="0004111F"/>
    <w:rsid w:val="00050D9D"/>
    <w:rsid w:val="00056486"/>
    <w:rsid w:val="00060B42"/>
    <w:rsid w:val="00064600"/>
    <w:rsid w:val="00066F5C"/>
    <w:rsid w:val="00070DE2"/>
    <w:rsid w:val="00076BFE"/>
    <w:rsid w:val="00094BD0"/>
    <w:rsid w:val="000A2D4D"/>
    <w:rsid w:val="000C15D2"/>
    <w:rsid w:val="000C42CF"/>
    <w:rsid w:val="000C7E79"/>
    <w:rsid w:val="000E4045"/>
    <w:rsid w:val="000E7064"/>
    <w:rsid w:val="000F236F"/>
    <w:rsid w:val="000F7E23"/>
    <w:rsid w:val="001004A3"/>
    <w:rsid w:val="00101AF3"/>
    <w:rsid w:val="00114F5E"/>
    <w:rsid w:val="00125D45"/>
    <w:rsid w:val="00125FA4"/>
    <w:rsid w:val="00126534"/>
    <w:rsid w:val="001356F1"/>
    <w:rsid w:val="00137929"/>
    <w:rsid w:val="00146907"/>
    <w:rsid w:val="00147B63"/>
    <w:rsid w:val="00152295"/>
    <w:rsid w:val="0015370D"/>
    <w:rsid w:val="001637A3"/>
    <w:rsid w:val="00163CD3"/>
    <w:rsid w:val="001710D8"/>
    <w:rsid w:val="00190540"/>
    <w:rsid w:val="00191655"/>
    <w:rsid w:val="001932EB"/>
    <w:rsid w:val="001A6C90"/>
    <w:rsid w:val="001D0F19"/>
    <w:rsid w:val="001D276E"/>
    <w:rsid w:val="001E1728"/>
    <w:rsid w:val="001E471A"/>
    <w:rsid w:val="001E4C6C"/>
    <w:rsid w:val="001F16F4"/>
    <w:rsid w:val="001F3664"/>
    <w:rsid w:val="001F746E"/>
    <w:rsid w:val="001F75A6"/>
    <w:rsid w:val="0020310E"/>
    <w:rsid w:val="00205775"/>
    <w:rsid w:val="00206B0F"/>
    <w:rsid w:val="00207E89"/>
    <w:rsid w:val="00214773"/>
    <w:rsid w:val="00221325"/>
    <w:rsid w:val="00256CD7"/>
    <w:rsid w:val="002601EC"/>
    <w:rsid w:val="002615D3"/>
    <w:rsid w:val="002677CD"/>
    <w:rsid w:val="002700ED"/>
    <w:rsid w:val="00273BBC"/>
    <w:rsid w:val="00277C4D"/>
    <w:rsid w:val="0028332D"/>
    <w:rsid w:val="00285D45"/>
    <w:rsid w:val="00286037"/>
    <w:rsid w:val="002A7DC8"/>
    <w:rsid w:val="002B3230"/>
    <w:rsid w:val="002B7967"/>
    <w:rsid w:val="002C6275"/>
    <w:rsid w:val="002C6CCA"/>
    <w:rsid w:val="002C6E97"/>
    <w:rsid w:val="002E01ED"/>
    <w:rsid w:val="002E764E"/>
    <w:rsid w:val="002F3E5F"/>
    <w:rsid w:val="002F4DFB"/>
    <w:rsid w:val="00305C60"/>
    <w:rsid w:val="003139EC"/>
    <w:rsid w:val="0031482E"/>
    <w:rsid w:val="00321FC2"/>
    <w:rsid w:val="003266C8"/>
    <w:rsid w:val="00327381"/>
    <w:rsid w:val="0032790B"/>
    <w:rsid w:val="00330D93"/>
    <w:rsid w:val="00334C24"/>
    <w:rsid w:val="00341F42"/>
    <w:rsid w:val="003451D2"/>
    <w:rsid w:val="0034699A"/>
    <w:rsid w:val="00346AE9"/>
    <w:rsid w:val="0034725D"/>
    <w:rsid w:val="00356478"/>
    <w:rsid w:val="00366DC7"/>
    <w:rsid w:val="00372E89"/>
    <w:rsid w:val="00374C03"/>
    <w:rsid w:val="00390529"/>
    <w:rsid w:val="00390CA5"/>
    <w:rsid w:val="00392DAB"/>
    <w:rsid w:val="003944FD"/>
    <w:rsid w:val="003A2040"/>
    <w:rsid w:val="003B3DA9"/>
    <w:rsid w:val="003B3F91"/>
    <w:rsid w:val="003B6DA4"/>
    <w:rsid w:val="003F5AEB"/>
    <w:rsid w:val="00404B62"/>
    <w:rsid w:val="0040654B"/>
    <w:rsid w:val="00413BBE"/>
    <w:rsid w:val="004203E5"/>
    <w:rsid w:val="00421166"/>
    <w:rsid w:val="00423A63"/>
    <w:rsid w:val="0043068D"/>
    <w:rsid w:val="00431E8D"/>
    <w:rsid w:val="00435EC6"/>
    <w:rsid w:val="00437804"/>
    <w:rsid w:val="00444695"/>
    <w:rsid w:val="004463C4"/>
    <w:rsid w:val="00447D7A"/>
    <w:rsid w:val="00454476"/>
    <w:rsid w:val="00460E0B"/>
    <w:rsid w:val="00460F5E"/>
    <w:rsid w:val="00462A8E"/>
    <w:rsid w:val="00462E06"/>
    <w:rsid w:val="00463F8B"/>
    <w:rsid w:val="004645E8"/>
    <w:rsid w:val="004649D1"/>
    <w:rsid w:val="004726A7"/>
    <w:rsid w:val="004A3294"/>
    <w:rsid w:val="004B13A4"/>
    <w:rsid w:val="004B301E"/>
    <w:rsid w:val="004B6422"/>
    <w:rsid w:val="004C417D"/>
    <w:rsid w:val="004D0994"/>
    <w:rsid w:val="004E6407"/>
    <w:rsid w:val="004E6456"/>
    <w:rsid w:val="004F5C09"/>
    <w:rsid w:val="005008B7"/>
    <w:rsid w:val="00505A76"/>
    <w:rsid w:val="00506DE1"/>
    <w:rsid w:val="00521E13"/>
    <w:rsid w:val="0052511A"/>
    <w:rsid w:val="00533688"/>
    <w:rsid w:val="005412C1"/>
    <w:rsid w:val="0054249C"/>
    <w:rsid w:val="005428A6"/>
    <w:rsid w:val="005473F1"/>
    <w:rsid w:val="0055019F"/>
    <w:rsid w:val="0055391A"/>
    <w:rsid w:val="00553FC9"/>
    <w:rsid w:val="0055735D"/>
    <w:rsid w:val="005626A8"/>
    <w:rsid w:val="005676C4"/>
    <w:rsid w:val="00572F11"/>
    <w:rsid w:val="00594E79"/>
    <w:rsid w:val="005A0A6B"/>
    <w:rsid w:val="005A417A"/>
    <w:rsid w:val="005B0803"/>
    <w:rsid w:val="005C4660"/>
    <w:rsid w:val="005D234B"/>
    <w:rsid w:val="005E0BD1"/>
    <w:rsid w:val="005E5E7A"/>
    <w:rsid w:val="006013EC"/>
    <w:rsid w:val="00611541"/>
    <w:rsid w:val="0062079B"/>
    <w:rsid w:val="00631B92"/>
    <w:rsid w:val="00646962"/>
    <w:rsid w:val="00653D70"/>
    <w:rsid w:val="00656D2E"/>
    <w:rsid w:val="00663B94"/>
    <w:rsid w:val="00664E2B"/>
    <w:rsid w:val="00666E1E"/>
    <w:rsid w:val="00667C6D"/>
    <w:rsid w:val="00682E3E"/>
    <w:rsid w:val="0068403E"/>
    <w:rsid w:val="006851F4"/>
    <w:rsid w:val="006A1B62"/>
    <w:rsid w:val="006B6AAA"/>
    <w:rsid w:val="006C2D37"/>
    <w:rsid w:val="006C5D45"/>
    <w:rsid w:val="006D3D5B"/>
    <w:rsid w:val="006D4DDD"/>
    <w:rsid w:val="006D555E"/>
    <w:rsid w:val="006D6782"/>
    <w:rsid w:val="006D7AA1"/>
    <w:rsid w:val="006E5561"/>
    <w:rsid w:val="006F0568"/>
    <w:rsid w:val="00701108"/>
    <w:rsid w:val="00701EC4"/>
    <w:rsid w:val="00704489"/>
    <w:rsid w:val="00721068"/>
    <w:rsid w:val="00723EF3"/>
    <w:rsid w:val="007243C7"/>
    <w:rsid w:val="00730605"/>
    <w:rsid w:val="00730ECA"/>
    <w:rsid w:val="0075226A"/>
    <w:rsid w:val="0075342C"/>
    <w:rsid w:val="007654C8"/>
    <w:rsid w:val="00765C9F"/>
    <w:rsid w:val="00765E1F"/>
    <w:rsid w:val="007754AC"/>
    <w:rsid w:val="007827FB"/>
    <w:rsid w:val="00787F24"/>
    <w:rsid w:val="00791D31"/>
    <w:rsid w:val="00797718"/>
    <w:rsid w:val="007B28F7"/>
    <w:rsid w:val="007B72D4"/>
    <w:rsid w:val="007C5543"/>
    <w:rsid w:val="007D1513"/>
    <w:rsid w:val="007D51FC"/>
    <w:rsid w:val="007D55C5"/>
    <w:rsid w:val="007D7CC2"/>
    <w:rsid w:val="007E1000"/>
    <w:rsid w:val="007E41AB"/>
    <w:rsid w:val="007E4FDC"/>
    <w:rsid w:val="007E5215"/>
    <w:rsid w:val="007E6620"/>
    <w:rsid w:val="007E687C"/>
    <w:rsid w:val="007E7331"/>
    <w:rsid w:val="007F2863"/>
    <w:rsid w:val="007F5A45"/>
    <w:rsid w:val="00803B29"/>
    <w:rsid w:val="00804DA3"/>
    <w:rsid w:val="00805E29"/>
    <w:rsid w:val="00810EB7"/>
    <w:rsid w:val="008204C3"/>
    <w:rsid w:val="00822BBB"/>
    <w:rsid w:val="008259FD"/>
    <w:rsid w:val="00833C46"/>
    <w:rsid w:val="00840D8D"/>
    <w:rsid w:val="00842AA4"/>
    <w:rsid w:val="00844BBE"/>
    <w:rsid w:val="00855B07"/>
    <w:rsid w:val="0086342F"/>
    <w:rsid w:val="00864B21"/>
    <w:rsid w:val="008657F8"/>
    <w:rsid w:val="0087675B"/>
    <w:rsid w:val="00880066"/>
    <w:rsid w:val="00890201"/>
    <w:rsid w:val="008A33EC"/>
    <w:rsid w:val="008A7166"/>
    <w:rsid w:val="008B2054"/>
    <w:rsid w:val="008C5335"/>
    <w:rsid w:val="008C557C"/>
    <w:rsid w:val="008C7413"/>
    <w:rsid w:val="008D22FF"/>
    <w:rsid w:val="008F37B1"/>
    <w:rsid w:val="00920724"/>
    <w:rsid w:val="00923553"/>
    <w:rsid w:val="00924C15"/>
    <w:rsid w:val="00935BB7"/>
    <w:rsid w:val="00936B77"/>
    <w:rsid w:val="0094011B"/>
    <w:rsid w:val="00945953"/>
    <w:rsid w:val="00945B6F"/>
    <w:rsid w:val="00946995"/>
    <w:rsid w:val="00952B9E"/>
    <w:rsid w:val="00953E8E"/>
    <w:rsid w:val="0096173F"/>
    <w:rsid w:val="0097188D"/>
    <w:rsid w:val="009846CE"/>
    <w:rsid w:val="009A118D"/>
    <w:rsid w:val="009A3156"/>
    <w:rsid w:val="009A459B"/>
    <w:rsid w:val="009A4FB2"/>
    <w:rsid w:val="009C3603"/>
    <w:rsid w:val="009C7CC3"/>
    <w:rsid w:val="009D03CD"/>
    <w:rsid w:val="009E472B"/>
    <w:rsid w:val="009F4CE6"/>
    <w:rsid w:val="00A17564"/>
    <w:rsid w:val="00A2162C"/>
    <w:rsid w:val="00A23368"/>
    <w:rsid w:val="00A318FE"/>
    <w:rsid w:val="00A34730"/>
    <w:rsid w:val="00A40432"/>
    <w:rsid w:val="00A41C25"/>
    <w:rsid w:val="00A41F19"/>
    <w:rsid w:val="00A461C6"/>
    <w:rsid w:val="00A50AF8"/>
    <w:rsid w:val="00A5361E"/>
    <w:rsid w:val="00A56DA8"/>
    <w:rsid w:val="00A62E2D"/>
    <w:rsid w:val="00A64B96"/>
    <w:rsid w:val="00A82742"/>
    <w:rsid w:val="00A8479E"/>
    <w:rsid w:val="00A86C0D"/>
    <w:rsid w:val="00A872FC"/>
    <w:rsid w:val="00A97EF5"/>
    <w:rsid w:val="00AA0654"/>
    <w:rsid w:val="00AA1566"/>
    <w:rsid w:val="00AA3147"/>
    <w:rsid w:val="00AA3C78"/>
    <w:rsid w:val="00AA51E1"/>
    <w:rsid w:val="00AA65BC"/>
    <w:rsid w:val="00AB3711"/>
    <w:rsid w:val="00AB6622"/>
    <w:rsid w:val="00AC75A5"/>
    <w:rsid w:val="00AD6868"/>
    <w:rsid w:val="00AE0D71"/>
    <w:rsid w:val="00AE1863"/>
    <w:rsid w:val="00AE3381"/>
    <w:rsid w:val="00AF5AF9"/>
    <w:rsid w:val="00B07B6A"/>
    <w:rsid w:val="00B41C0C"/>
    <w:rsid w:val="00B542B0"/>
    <w:rsid w:val="00B57030"/>
    <w:rsid w:val="00B6278F"/>
    <w:rsid w:val="00B630D4"/>
    <w:rsid w:val="00B80C5A"/>
    <w:rsid w:val="00B8255C"/>
    <w:rsid w:val="00B84D97"/>
    <w:rsid w:val="00BB00CC"/>
    <w:rsid w:val="00BB2211"/>
    <w:rsid w:val="00BB5F18"/>
    <w:rsid w:val="00BC0358"/>
    <w:rsid w:val="00BC26C7"/>
    <w:rsid w:val="00BC36F9"/>
    <w:rsid w:val="00BD1C6E"/>
    <w:rsid w:val="00BD3EF9"/>
    <w:rsid w:val="00BD61DA"/>
    <w:rsid w:val="00BE3946"/>
    <w:rsid w:val="00BE618C"/>
    <w:rsid w:val="00BE799E"/>
    <w:rsid w:val="00BF5935"/>
    <w:rsid w:val="00C27F76"/>
    <w:rsid w:val="00C36594"/>
    <w:rsid w:val="00C532A2"/>
    <w:rsid w:val="00C53D40"/>
    <w:rsid w:val="00C558B3"/>
    <w:rsid w:val="00C6515B"/>
    <w:rsid w:val="00C65186"/>
    <w:rsid w:val="00C65A1B"/>
    <w:rsid w:val="00C66CAE"/>
    <w:rsid w:val="00C7313D"/>
    <w:rsid w:val="00C7398F"/>
    <w:rsid w:val="00C803D5"/>
    <w:rsid w:val="00C809AD"/>
    <w:rsid w:val="00C840F1"/>
    <w:rsid w:val="00CA0199"/>
    <w:rsid w:val="00CA4390"/>
    <w:rsid w:val="00CA7E5B"/>
    <w:rsid w:val="00CC5D06"/>
    <w:rsid w:val="00CC7DF7"/>
    <w:rsid w:val="00CD11F8"/>
    <w:rsid w:val="00CD1837"/>
    <w:rsid w:val="00CD7DB3"/>
    <w:rsid w:val="00CE0A3A"/>
    <w:rsid w:val="00CF1A41"/>
    <w:rsid w:val="00CF1B38"/>
    <w:rsid w:val="00D0149C"/>
    <w:rsid w:val="00D10724"/>
    <w:rsid w:val="00D11D3C"/>
    <w:rsid w:val="00D153D0"/>
    <w:rsid w:val="00D202EE"/>
    <w:rsid w:val="00D4155A"/>
    <w:rsid w:val="00D4678A"/>
    <w:rsid w:val="00D5115C"/>
    <w:rsid w:val="00D52E52"/>
    <w:rsid w:val="00D541F3"/>
    <w:rsid w:val="00D60A53"/>
    <w:rsid w:val="00D67348"/>
    <w:rsid w:val="00D758C5"/>
    <w:rsid w:val="00D84440"/>
    <w:rsid w:val="00D963BB"/>
    <w:rsid w:val="00D978D8"/>
    <w:rsid w:val="00DA2621"/>
    <w:rsid w:val="00DA4C70"/>
    <w:rsid w:val="00DA6EFA"/>
    <w:rsid w:val="00DC4BE7"/>
    <w:rsid w:val="00DC7634"/>
    <w:rsid w:val="00DD370A"/>
    <w:rsid w:val="00DD6865"/>
    <w:rsid w:val="00DE2A81"/>
    <w:rsid w:val="00DF3004"/>
    <w:rsid w:val="00DF3E7B"/>
    <w:rsid w:val="00DF561F"/>
    <w:rsid w:val="00E072A5"/>
    <w:rsid w:val="00E221E4"/>
    <w:rsid w:val="00E34E58"/>
    <w:rsid w:val="00E35F8C"/>
    <w:rsid w:val="00E37DB3"/>
    <w:rsid w:val="00E37F7A"/>
    <w:rsid w:val="00E460FA"/>
    <w:rsid w:val="00E515E8"/>
    <w:rsid w:val="00E64B70"/>
    <w:rsid w:val="00E70054"/>
    <w:rsid w:val="00E72F37"/>
    <w:rsid w:val="00E732F2"/>
    <w:rsid w:val="00E738B7"/>
    <w:rsid w:val="00E762DC"/>
    <w:rsid w:val="00E859F3"/>
    <w:rsid w:val="00E921BC"/>
    <w:rsid w:val="00E94DE9"/>
    <w:rsid w:val="00E9766F"/>
    <w:rsid w:val="00EA1660"/>
    <w:rsid w:val="00EA194C"/>
    <w:rsid w:val="00EA7612"/>
    <w:rsid w:val="00EA78D6"/>
    <w:rsid w:val="00ED75F3"/>
    <w:rsid w:val="00EE135C"/>
    <w:rsid w:val="00EE2D09"/>
    <w:rsid w:val="00EE5B9A"/>
    <w:rsid w:val="00EF63D8"/>
    <w:rsid w:val="00F0041D"/>
    <w:rsid w:val="00F220B3"/>
    <w:rsid w:val="00F22558"/>
    <w:rsid w:val="00F336D6"/>
    <w:rsid w:val="00F34FC1"/>
    <w:rsid w:val="00F473B5"/>
    <w:rsid w:val="00F53796"/>
    <w:rsid w:val="00F55528"/>
    <w:rsid w:val="00F57BB2"/>
    <w:rsid w:val="00F631D8"/>
    <w:rsid w:val="00F65441"/>
    <w:rsid w:val="00F66115"/>
    <w:rsid w:val="00F8403E"/>
    <w:rsid w:val="00F85618"/>
    <w:rsid w:val="00F92ED7"/>
    <w:rsid w:val="00FA02ED"/>
    <w:rsid w:val="00FC2740"/>
    <w:rsid w:val="00FC4676"/>
    <w:rsid w:val="00FD15A5"/>
    <w:rsid w:val="00FD45F0"/>
    <w:rsid w:val="00FE019F"/>
    <w:rsid w:val="00FE0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BB2"/>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F57BB2"/>
    <w:pPr>
      <w:keepNext/>
      <w:keepLines/>
      <w:suppressAutoHyphens/>
      <w:autoSpaceDN w:val="0"/>
      <w:spacing w:before="40" w:line="256" w:lineRule="auto"/>
      <w:textAlignment w:val="baseline"/>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styleId="NormalWeb">
    <w:name w:val="Normal (Web)"/>
    <w:basedOn w:val="Normal"/>
    <w:uiPriority w:val="99"/>
    <w:semiHidden/>
    <w:unhideWhenUsed/>
    <w:rsid w:val="000F7E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F7E23"/>
    <w:pPr>
      <w:spacing w:after="200" w:line="276" w:lineRule="auto"/>
      <w:ind w:left="720"/>
      <w:contextualSpacing/>
    </w:pPr>
    <w:rPr>
      <w:sz w:val="22"/>
      <w:szCs w:val="22"/>
    </w:rPr>
  </w:style>
  <w:style w:type="character" w:customStyle="1" w:styleId="Heading1Char">
    <w:name w:val="Heading 1 Char"/>
    <w:basedOn w:val="DefaultParagraphFont"/>
    <w:link w:val="Heading1"/>
    <w:uiPriority w:val="9"/>
    <w:rsid w:val="00F57BB2"/>
    <w:rPr>
      <w:rFonts w:ascii="Tahoma" w:eastAsiaTheme="majorEastAsia" w:hAnsi="Tahoma" w:cstheme="majorBidi"/>
      <w:b/>
      <w:color w:val="000000" w:themeColor="text1"/>
      <w:szCs w:val="32"/>
    </w:rPr>
  </w:style>
  <w:style w:type="character" w:customStyle="1" w:styleId="Heading2Char">
    <w:name w:val="Heading 2 Char"/>
    <w:basedOn w:val="DefaultParagraphFont"/>
    <w:link w:val="Heading2"/>
    <w:uiPriority w:val="9"/>
    <w:rsid w:val="00F57BB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F57BB2"/>
    <w:pPr>
      <w:suppressAutoHyphens/>
      <w:autoSpaceDE w:val="0"/>
      <w:autoSpaceDN w:val="0"/>
      <w:ind w:left="820"/>
      <w:textAlignment w:val="baseline"/>
    </w:pPr>
    <w:rPr>
      <w:rFonts w:ascii="Arial" w:eastAsia="MS PGothic" w:hAnsi="Arial" w:cs="Arial"/>
      <w:b/>
      <w:bCs/>
      <w:sz w:val="19"/>
      <w:szCs w:val="19"/>
      <w:lang w:eastAsia="ja-JP"/>
    </w:rPr>
  </w:style>
  <w:style w:type="character" w:customStyle="1" w:styleId="BodyTextChar">
    <w:name w:val="Body Text Char"/>
    <w:basedOn w:val="DefaultParagraphFont"/>
    <w:link w:val="BodyText"/>
    <w:rsid w:val="00F57BB2"/>
    <w:rPr>
      <w:rFonts w:ascii="Arial" w:eastAsia="MS PGothic" w:hAnsi="Arial" w:cs="Arial"/>
      <w:b/>
      <w:bCs/>
      <w:sz w:val="19"/>
      <w:szCs w:val="19"/>
      <w:lang w:eastAsia="ja-JP"/>
    </w:rPr>
  </w:style>
  <w:style w:type="paragraph" w:customStyle="1" w:styleId="Default">
    <w:name w:val="Default"/>
    <w:rsid w:val="00F57BB2"/>
    <w:pPr>
      <w:autoSpaceDE w:val="0"/>
      <w:autoSpaceDN w:val="0"/>
      <w:adjustRightInd w:val="0"/>
    </w:pPr>
    <w:rPr>
      <w:rFonts w:ascii="Arial" w:eastAsia="Times New Roman" w:hAnsi="Arial" w:cs="Arial"/>
      <w:color w:val="000000"/>
      <w:lang w:eastAsia="en-GB"/>
    </w:rPr>
  </w:style>
  <w:style w:type="paragraph" w:styleId="Title">
    <w:name w:val="Title"/>
    <w:basedOn w:val="Normal"/>
    <w:next w:val="Normal"/>
    <w:link w:val="TitleChar"/>
    <w:uiPriority w:val="10"/>
    <w:qFormat/>
    <w:rsid w:val="00F57BB2"/>
    <w:pPr>
      <w:suppressAutoHyphens/>
      <w:autoSpaceDN w:val="0"/>
      <w:contextualSpacing/>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BB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D5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A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AAA"/>
    <w:rPr>
      <w:rFonts w:ascii="Segoe UI" w:hAnsi="Segoe UI" w:cs="Segoe UI"/>
      <w:sz w:val="18"/>
      <w:szCs w:val="18"/>
    </w:rPr>
  </w:style>
  <w:style w:type="paragraph" w:customStyle="1" w:styleId="xmsonormal">
    <w:name w:val="x_msonormal"/>
    <w:basedOn w:val="Normal"/>
    <w:rsid w:val="001E4C6C"/>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65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894448">
      <w:bodyDiv w:val="1"/>
      <w:marLeft w:val="0"/>
      <w:marRight w:val="0"/>
      <w:marTop w:val="0"/>
      <w:marBottom w:val="0"/>
      <w:divBdr>
        <w:top w:val="none" w:sz="0" w:space="0" w:color="auto"/>
        <w:left w:val="none" w:sz="0" w:space="0" w:color="auto"/>
        <w:bottom w:val="none" w:sz="0" w:space="0" w:color="auto"/>
        <w:right w:val="none" w:sz="0" w:space="0" w:color="auto"/>
      </w:divBdr>
    </w:div>
    <w:div w:id="17346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A25ED5F742245B187B307D070B2DD" ma:contentTypeVersion="13" ma:contentTypeDescription="Create a new document." ma:contentTypeScope="" ma:versionID="b54c3e2ca26402a23fa2c82f66971665">
  <xsd:schema xmlns:xsd="http://www.w3.org/2001/XMLSchema" xmlns:xs="http://www.w3.org/2001/XMLSchema" xmlns:p="http://schemas.microsoft.com/office/2006/metadata/properties" xmlns:ns3="496b8e53-79b4-4b64-af0b-0d82e3c80a2a" xmlns:ns4="6810a153-2d7e-490c-800d-fc07042e56e8" targetNamespace="http://schemas.microsoft.com/office/2006/metadata/properties" ma:root="true" ma:fieldsID="ed3063f6705d3a7adde8bcc65723b033" ns3:_="" ns4:_="">
    <xsd:import namespace="496b8e53-79b4-4b64-af0b-0d82e3c80a2a"/>
    <xsd:import namespace="6810a153-2d7e-490c-800d-fc07042e56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b8e53-79b4-4b64-af0b-0d82e3c80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10a153-2d7e-490c-800d-fc07042e56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FF0F0D-CBFA-4F12-901E-B8668F91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b8e53-79b4-4b64-af0b-0d82e3c80a2a"/>
    <ds:schemaRef ds:uri="6810a153-2d7e-490c-800d-fc07042e5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FB46-02B3-4E02-A435-B2C73F4A9E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777296-E9A6-41C7-B5B2-44EAFD440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1</TotalTime>
  <Pages>2</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Patricia Chapman</cp:lastModifiedBy>
  <cp:revision>2</cp:revision>
  <cp:lastPrinted>2024-12-02T11:54:00Z</cp:lastPrinted>
  <dcterms:created xsi:type="dcterms:W3CDTF">2025-01-17T12:30:00Z</dcterms:created>
  <dcterms:modified xsi:type="dcterms:W3CDTF">2025-01-17T12:30:00Z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0x010100C0CA25ED5F742245B187B307D070B2DD</vt:lpwstr>
  </property>
</Properties>
</file>